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1D26" w14:textId="77777777" w:rsidR="009A709E" w:rsidRDefault="00000000">
      <w:r>
        <w:rPr>
          <w:noProof/>
          <w:lang w:bidi="ar-SA"/>
        </w:rPr>
        <w:pict w14:anchorId="2A39A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margin-left:10.1pt;margin-top:-4.85pt;width:499.45pt;height:490.85pt;z-index:-1">
            <v:imagedata r:id="rId8" o:title=""/>
          </v:shape>
        </w:pict>
      </w:r>
    </w:p>
    <w:p w14:paraId="3B640C54" w14:textId="77777777" w:rsidR="009A709E" w:rsidRDefault="009A709E"/>
    <w:p w14:paraId="0839BDF9" w14:textId="14CE4F1A" w:rsidR="001C039C" w:rsidRDefault="00000000">
      <w:r>
        <w:rPr>
          <w:noProof/>
          <w:lang w:bidi="ar-SA"/>
        </w:rPr>
        <w:pict w14:anchorId="50F09BB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5" type="#_x0000_t136" style="position:absolute;margin-left:341.1pt;margin-top:466.05pt;width:98.4pt;height:19.7pt;z-index:5" adj="10588" fillcolor="#ffc000" strokecolor="#002060" strokeweight="1pt">
            <v:shadow on="t" color="#002060" opacity=".5"/>
            <v:textpath style="font-family:&quot;HG創英角ｺﾞｼｯｸUB&quot;;font-weight:bold;v-text-reverse:t;v-text-kern:t" trim="t" fitpath="t" string="12月"/>
          </v:shape>
        </w:pict>
      </w:r>
      <w:r>
        <w:rPr>
          <w:noProof/>
          <w:lang w:bidi="ar-SA"/>
        </w:rPr>
        <w:pict w14:anchorId="012AC452">
          <v:rect id="_x0000_s2071" style="position:absolute;margin-left:257.55pt;margin-top:517pt;width:261.05pt;height:252.4pt;z-index:1;mso-position-horizontal-relative:margin;mso-position-vertical-relative:margin" filled="f" stroked="f">
            <v:textbox style="mso-next-textbox:#_x0000_s2071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</w:tblGrid>
                  <w:tr w:rsidR="00CB1292" w:rsidRPr="00037671" w14:paraId="2BE1E14C" w14:textId="77777777" w:rsidTr="00673BA9">
                    <w:trPr>
                      <w:trHeight w:hRule="exact" w:val="680"/>
                      <w:jc w:val="center"/>
                    </w:trPr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4057EA0" w14:textId="77777777" w:rsidR="00CB1292" w:rsidRPr="00F01AD7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1D76B5B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03E7AD8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7FB82D1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6D6574E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7E01AD7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B7252DE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CB1292" w:rsidRPr="00037671" w14:paraId="7A385663" w14:textId="77777777" w:rsidTr="00AD790C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38CE180" w14:textId="254A8E90" w:rsidR="00CB1292" w:rsidRPr="000A4A41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EB3AA84" w14:textId="384C0188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DA15A93" w14:textId="710D2052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21CA453" w14:textId="0471F1B4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FD8E5C8" w14:textId="4552448A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EF41D7F" w14:textId="55D6B565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61C6415" w14:textId="12F9A729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6</w:t>
                        </w:r>
                      </w:p>
                    </w:tc>
                  </w:tr>
                  <w:tr w:rsidR="00CB1292" w:rsidRPr="00037671" w14:paraId="6C6518F1" w14:textId="77777777" w:rsidTr="00AD790C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5E570F38" w14:textId="0F69219F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4CEFCFE7" w14:textId="3BDF2C38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707B4B9" w14:textId="2F31373A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DACF4F2" w14:textId="0E84E6ED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F3DDCA8" w14:textId="4372D901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346CC82" w14:textId="02154A3E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E2068E5" w14:textId="434E51BF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13</w:t>
                        </w:r>
                      </w:p>
                    </w:tc>
                  </w:tr>
                  <w:tr w:rsidR="00CB1292" w:rsidRPr="00037671" w14:paraId="60CDAC08" w14:textId="77777777" w:rsidTr="00AD790C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7D7ACA36" w14:textId="3BB7059A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AAC72C6" w14:textId="0523C0BA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74BC0B31" w14:textId="2BE00B80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D063AE7" w14:textId="434590B2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30EA389" w14:textId="749595CA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03A47CBD" w14:textId="0810EB50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8521A74" w14:textId="47037BA8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20</w:t>
                        </w:r>
                      </w:p>
                    </w:tc>
                  </w:tr>
                  <w:tr w:rsidR="00CB1292" w:rsidRPr="00037671" w14:paraId="457718D5" w14:textId="77777777" w:rsidTr="00AD790C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4D4D8B38" w14:textId="340B6D97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2E2B4CB" w14:textId="5BC357E2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E3E943B" w14:textId="1B9F432B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01C97607" w14:textId="0A841711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8C18ECF" w14:textId="243BF903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49071BF" w14:textId="66E2B408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4686EFF" w14:textId="79D7CB12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27</w:t>
                        </w:r>
                      </w:p>
                    </w:tc>
                  </w:tr>
                  <w:tr w:rsidR="00CB1292" w:rsidRPr="00037671" w14:paraId="5B4AA2A4" w14:textId="77777777" w:rsidTr="00AD790C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05008850" w14:textId="3303E9E0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007A0BE1" w14:textId="281E71D1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5266DA9" w14:textId="4E030A5F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0E49CBB5" w14:textId="65B1B115" w:rsidR="00CB1292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40189F7E" w14:textId="203CAD76" w:rsidR="00CB1292" w:rsidRPr="000A4A41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0BAB7C38" w14:textId="32FC9DC0" w:rsidR="00CB1292" w:rsidRPr="000A4A41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4CC922D8" w14:textId="05E1656C" w:rsidR="00CB1292" w:rsidRPr="000A4A41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</w:tr>
                </w:tbl>
                <w:p w14:paraId="594E562D" w14:textId="77777777" w:rsidR="00CB1292" w:rsidRPr="00037671" w:rsidRDefault="00CB1292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bidi="ar-SA"/>
        </w:rPr>
        <w:pict w14:anchorId="60FB3B25">
          <v:shapetype id="_x0000_t202" coordsize="21600,21600" o:spt="202" path="m,l,21600r21600,l21600,xe">
            <v:stroke joinstyle="miter"/>
            <v:path gradientshapeok="t" o:connecttype="rect"/>
          </v:shapetype>
          <v:shape id="_x0000_s2092" type="#_x0000_t202" style="position:absolute;margin-left:36.6pt;margin-top:583.4pt;width:62pt;height:18pt;z-index:6" filled="f" fillcolor="green" stroked="f" strokecolor="#ffe7ff" strokeweight="2.5pt">
            <v:shadow color="#868686"/>
            <v:textbox inset="5.85pt,.7pt,5.85pt,.7pt">
              <w:txbxContent>
                <w:p w14:paraId="4C9E65D2" w14:textId="77777777" w:rsidR="00714E6E" w:rsidRPr="00714E6E" w:rsidRDefault="00714E6E">
                  <w:pPr>
                    <w:rPr>
                      <w:color w:val="FF0000"/>
                    </w:rPr>
                  </w:pPr>
                  <w:r w:rsidRPr="00714E6E">
                    <w:rPr>
                      <w:rFonts w:hint="eastAsia"/>
                      <w:color w:val="FF0000"/>
                    </w:rPr>
                    <w:t>文化の日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60FB3B25">
          <v:shape id="_x0000_s2095" type="#_x0000_t202" style="position:absolute;margin-left:50.15pt;margin-top:695.3pt;width:62pt;height:18pt;z-index:8" filled="f" fillcolor="green" stroked="f" strokecolor="#ffe7ff" strokeweight="2.5pt">
            <v:shadow color="#868686"/>
            <v:textbox inset="5.85pt,.7pt,5.85pt,.7pt">
              <w:txbxContent>
                <w:p w14:paraId="13710B56" w14:textId="3E41DFC0" w:rsidR="00E61F58" w:rsidRPr="00714E6E" w:rsidRDefault="00E61F58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振替休日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60BA2A72">
          <v:shape id="_x0000_s2093" type="#_x0000_t202" style="position:absolute;margin-left:-15pt;margin-top:694.5pt;width:88pt;height:18pt;z-index:7" filled="f" fillcolor="green" stroked="f" strokecolor="#ffe7ff" strokeweight="2.5pt">
            <v:shadow color="#868686"/>
            <v:textbox inset="5.85pt,.7pt,5.85pt,.7pt">
              <w:txbxContent>
                <w:p w14:paraId="7B091B58" w14:textId="77777777" w:rsidR="00BC5CB9" w:rsidRPr="00714E6E" w:rsidRDefault="00BC5CB9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勤労感謝</w:t>
                  </w:r>
                  <w:r w:rsidRPr="00714E6E">
                    <w:rPr>
                      <w:rFonts w:hint="eastAsia"/>
                      <w:color w:val="FF0000"/>
                    </w:rPr>
                    <w:t>の日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39919DE8">
          <v:shape id="_x0000_s2084" type="#_x0000_t136" style="position:absolute;margin-left:95.3pt;margin-top:466.05pt;width:97.55pt;height:18.95pt;z-index:4" adj="10588" fillcolor="#ffc000" strokecolor="#002060" strokeweight="1pt">
            <v:shadow on="t" color="#002060" opacity=".5" offset="3pt" offset2="2pt"/>
            <v:textpath style="font-family:&quot;HG創英角ｺﾞｼｯｸUB&quot;;font-weight:bold;v-text-reverse:t;v-text-kern:t" trim="t" fitpath="t" string="11月"/>
          </v:shape>
        </w:pict>
      </w:r>
      <w:r>
        <w:rPr>
          <w:noProof/>
          <w:lang w:bidi="ar-SA"/>
        </w:rPr>
        <w:pict w14:anchorId="2118D6AE">
          <v:rect id="_x0000_s2083" style="position:absolute;margin-left:-1.85pt;margin-top:516.5pt;width:270.05pt;height:264.5pt;z-index:3;mso-position-horizontal-relative:margin;mso-position-vertical-relative:margin" filled="f" stroked="f">
            <v:textbox style="mso-next-textbox:#_x0000_s2083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</w:tblGrid>
                  <w:tr w:rsidR="001F7E9B" w:rsidRPr="00037671" w14:paraId="7166EEF8" w14:textId="77777777" w:rsidTr="00673BA9">
                    <w:trPr>
                      <w:trHeight w:hRule="exact" w:val="680"/>
                      <w:jc w:val="center"/>
                    </w:trPr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2543A05" w14:textId="77777777" w:rsidR="001F7E9B" w:rsidRPr="00F01AD7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442704F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3DB8422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768D975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C6B0D75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1F024F0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4C5C016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1F7E9B" w:rsidRPr="00037671" w14:paraId="634BDAEB" w14:textId="77777777" w:rsidTr="000A4A41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bottom"/>
                      </w:tcPr>
                      <w:p w14:paraId="14EA9E47" w14:textId="77777777" w:rsidR="001F7E9B" w:rsidRPr="000A4A41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bottom"/>
                      </w:tcPr>
                      <w:p w14:paraId="07C6B8C7" w14:textId="77777777" w:rsidR="001F7E9B" w:rsidRPr="000A4A41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bottom"/>
                      </w:tcPr>
                      <w:p w14:paraId="6DAB597F" w14:textId="23912608" w:rsidR="001F7E9B" w:rsidRPr="000A4A41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bottom"/>
                      </w:tcPr>
                      <w:p w14:paraId="6195479C" w14:textId="5E5AC8D4" w:rsidR="001F7E9B" w:rsidRPr="000A4A41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bottom"/>
                      </w:tcPr>
                      <w:p w14:paraId="36E909DC" w14:textId="68C811AB" w:rsidR="001F7E9B" w:rsidRPr="000A4A41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bottom"/>
                      </w:tcPr>
                      <w:p w14:paraId="252BFCC3" w14:textId="5762780A" w:rsidR="001F7E9B" w:rsidRPr="000A4A41" w:rsidRDefault="001F7E9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double" w:sz="4" w:space="0" w:color="548DD4"/>
                        </w:tcBorders>
                        <w:vAlign w:val="bottom"/>
                      </w:tcPr>
                      <w:p w14:paraId="238C9564" w14:textId="68FEB5EF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1F7E9B" w:rsidRPr="00037671" w14:paraId="57498A8B" w14:textId="77777777" w:rsidTr="000A4A41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701A4F0C" w14:textId="40F42DA6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C576BDB" w14:textId="66736538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0D18B00" w14:textId="18FF0F29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1CE3BB2" w14:textId="5BE6525B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5FD4D416" w14:textId="443A6458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2D92CB8" w14:textId="1C640BB3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6095361B" w14:textId="335EA847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1F7E9B" w:rsidRPr="00037671" w14:paraId="7E3F949D" w14:textId="77777777" w:rsidTr="000A4A41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3B54D415" w14:textId="7AA1970B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058FE73" w14:textId="59402077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1264CEF" w14:textId="4EE30ECE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2562276C" w14:textId="7AFD3421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18F0F5C" w14:textId="64CE3D88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284D0DF2" w14:textId="535CD9FA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2F1CC85E" w14:textId="5CD5A5A4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1F7E9B" w:rsidRPr="00037671" w14:paraId="28FC2DCB" w14:textId="77777777" w:rsidTr="000A4A41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68353C66" w14:textId="416FC9A7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5D5B0E83" w14:textId="76271F94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948A24B" w14:textId="73BB1472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286BD89" w14:textId="53443AAA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62203A4" w14:textId="30775138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21F28060" w14:textId="27F1AFFF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6F339586" w14:textId="69807957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1F7E9B" w:rsidRPr="008642D1" w14:paraId="305C9821" w14:textId="77777777" w:rsidTr="000A4A41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6D757ED0" w14:textId="4456BD76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F8EE8FF" w14:textId="32690603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EE0000"/>
                            <w:sz w:val="32"/>
                            <w:szCs w:val="32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88D6D28" w14:textId="7DA44B7C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24A16E4D" w14:textId="0E308B4D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6011407C" w14:textId="3E1A9DE7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10E3BDF3" w14:textId="13815CE9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BFAD225" w14:textId="0226DAC0" w:rsidR="001F7E9B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29</w:t>
                        </w:r>
                      </w:p>
                    </w:tc>
                  </w:tr>
                  <w:tr w:rsidR="000A4A41" w:rsidRPr="008642D1" w14:paraId="49F44215" w14:textId="77777777" w:rsidTr="000A4A41">
                    <w:trPr>
                      <w:trHeight w:hRule="exact" w:val="737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4E220BA3" w14:textId="3A980D53" w:rsidR="000A4A41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A4A41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B254742" w14:textId="5DF1E0D3" w:rsidR="000A4A41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02B56B1" w14:textId="77777777" w:rsidR="000A4A41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9A9821F" w14:textId="77777777" w:rsidR="000A4A41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6F18D1E" w14:textId="77777777" w:rsidR="000A4A41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BBF9808" w14:textId="77777777" w:rsidR="000A4A41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0384678" w14:textId="77777777" w:rsidR="000A4A41" w:rsidRPr="000A4A41" w:rsidRDefault="000A4A41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</w:tr>
                </w:tbl>
                <w:p w14:paraId="6B44F6CA" w14:textId="77777777" w:rsidR="001F7E9B" w:rsidRPr="00037671" w:rsidRDefault="001F7E9B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bidi="ar-SA"/>
        </w:rPr>
        <w:pict w14:anchorId="2263A77F">
          <v:shape id="_x0000_s2080" type="#_x0000_t136" style="position:absolute;margin-left:2pt;margin-top:3pt;width:148.65pt;height:61.85pt;z-index:2" adj="10588" fillcolor="#ffc000" strokecolor="#17365d" strokeweight="1pt">
            <v:shadow on="t" color="#002060" opacity=".5" offset="4pt" offset2="4pt"/>
            <v:textpath style="font-family:&quot;HG創英角ｺﾞｼｯｸUB&quot;;font-weight:bold;v-text-reverse:t;v-text-kern:t" trim="t" fitpath="t" string="2025"/>
          </v:shape>
        </w:pict>
      </w:r>
    </w:p>
    <w:sectPr w:rsidR="001C039C" w:rsidSect="0027707F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E2E81" w14:textId="77777777" w:rsidR="006C206C" w:rsidRPr="00ED5739" w:rsidRDefault="006C206C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75CA58A6" w14:textId="77777777" w:rsidR="006C206C" w:rsidRPr="00ED5739" w:rsidRDefault="006C206C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223DE" w14:textId="77777777" w:rsidR="006C206C" w:rsidRPr="00ED5739" w:rsidRDefault="006C206C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690D95DB" w14:textId="77777777" w:rsidR="006C206C" w:rsidRPr="00ED5739" w:rsidRDefault="006C206C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81799746">
    <w:abstractNumId w:val="9"/>
  </w:num>
  <w:num w:numId="2" w16cid:durableId="103884345">
    <w:abstractNumId w:val="7"/>
  </w:num>
  <w:num w:numId="3" w16cid:durableId="135415566">
    <w:abstractNumId w:val="6"/>
  </w:num>
  <w:num w:numId="4" w16cid:durableId="806900517">
    <w:abstractNumId w:val="5"/>
  </w:num>
  <w:num w:numId="5" w16cid:durableId="1915971218">
    <w:abstractNumId w:val="4"/>
  </w:num>
  <w:num w:numId="6" w16cid:durableId="694232733">
    <w:abstractNumId w:val="8"/>
  </w:num>
  <w:num w:numId="7" w16cid:durableId="261378027">
    <w:abstractNumId w:val="3"/>
  </w:num>
  <w:num w:numId="8" w16cid:durableId="885215305">
    <w:abstractNumId w:val="2"/>
  </w:num>
  <w:num w:numId="9" w16cid:durableId="1381515875">
    <w:abstractNumId w:val="1"/>
  </w:num>
  <w:num w:numId="10" w16cid:durableId="76172225">
    <w:abstractNumId w:val="0"/>
  </w:num>
  <w:num w:numId="11" w16cid:durableId="1855338963">
    <w:abstractNumId w:val="9"/>
  </w:num>
  <w:num w:numId="12" w16cid:durableId="630746421">
    <w:abstractNumId w:val="7"/>
  </w:num>
  <w:num w:numId="13" w16cid:durableId="1758212669">
    <w:abstractNumId w:val="6"/>
  </w:num>
  <w:num w:numId="14" w16cid:durableId="176313140">
    <w:abstractNumId w:val="5"/>
  </w:num>
  <w:num w:numId="15" w16cid:durableId="791363038">
    <w:abstractNumId w:val="4"/>
  </w:num>
  <w:num w:numId="16" w16cid:durableId="601769114">
    <w:abstractNumId w:val="8"/>
  </w:num>
  <w:num w:numId="17" w16cid:durableId="2063140089">
    <w:abstractNumId w:val="3"/>
  </w:num>
  <w:num w:numId="18" w16cid:durableId="1836142409">
    <w:abstractNumId w:val="2"/>
  </w:num>
  <w:num w:numId="19" w16cid:durableId="1532182289">
    <w:abstractNumId w:val="1"/>
  </w:num>
  <w:num w:numId="20" w16cid:durableId="1074280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096" fillcolor="green" strokecolor="#ffe7ff">
      <v:fill color="green"/>
      <v:stroke color="#ffe7ff" weight="2.5pt"/>
      <v:shadow color="#868686"/>
      <v:textbox inset="5.85pt,.7pt,5.85pt,.7pt"/>
      <o:colormru v:ext="edit" colors="#d9ecf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9A709E"/>
    <w:rsid w:val="00003E4C"/>
    <w:rsid w:val="00011588"/>
    <w:rsid w:val="00037671"/>
    <w:rsid w:val="00044C3D"/>
    <w:rsid w:val="00046B76"/>
    <w:rsid w:val="00052233"/>
    <w:rsid w:val="00056908"/>
    <w:rsid w:val="000973BD"/>
    <w:rsid w:val="000A4A41"/>
    <w:rsid w:val="000D22F9"/>
    <w:rsid w:val="000D6A5F"/>
    <w:rsid w:val="000E1AE4"/>
    <w:rsid w:val="000E4CA0"/>
    <w:rsid w:val="00111859"/>
    <w:rsid w:val="00114797"/>
    <w:rsid w:val="00147015"/>
    <w:rsid w:val="00171E95"/>
    <w:rsid w:val="00194010"/>
    <w:rsid w:val="001B59D6"/>
    <w:rsid w:val="001C039C"/>
    <w:rsid w:val="001C08B7"/>
    <w:rsid w:val="001C4958"/>
    <w:rsid w:val="001F7E9B"/>
    <w:rsid w:val="00214A01"/>
    <w:rsid w:val="0022240B"/>
    <w:rsid w:val="00241AEA"/>
    <w:rsid w:val="002623F2"/>
    <w:rsid w:val="00263186"/>
    <w:rsid w:val="0027707F"/>
    <w:rsid w:val="002959DB"/>
    <w:rsid w:val="002B423B"/>
    <w:rsid w:val="002B7102"/>
    <w:rsid w:val="003114DB"/>
    <w:rsid w:val="003859E6"/>
    <w:rsid w:val="003B50DA"/>
    <w:rsid w:val="003C1BB6"/>
    <w:rsid w:val="00440B67"/>
    <w:rsid w:val="00452F39"/>
    <w:rsid w:val="00453C9B"/>
    <w:rsid w:val="004632C9"/>
    <w:rsid w:val="00486017"/>
    <w:rsid w:val="004C3721"/>
    <w:rsid w:val="004C41A6"/>
    <w:rsid w:val="00506E5F"/>
    <w:rsid w:val="005923BD"/>
    <w:rsid w:val="005A7D78"/>
    <w:rsid w:val="005D288C"/>
    <w:rsid w:val="00607285"/>
    <w:rsid w:val="006116A3"/>
    <w:rsid w:val="00617CC4"/>
    <w:rsid w:val="00656154"/>
    <w:rsid w:val="00673BA9"/>
    <w:rsid w:val="006C138F"/>
    <w:rsid w:val="006C206C"/>
    <w:rsid w:val="007126A7"/>
    <w:rsid w:val="00714E6E"/>
    <w:rsid w:val="00725304"/>
    <w:rsid w:val="00755B5A"/>
    <w:rsid w:val="00761EE6"/>
    <w:rsid w:val="0079159A"/>
    <w:rsid w:val="00855669"/>
    <w:rsid w:val="008642D1"/>
    <w:rsid w:val="00883AB7"/>
    <w:rsid w:val="00892845"/>
    <w:rsid w:val="00911EF9"/>
    <w:rsid w:val="009A709E"/>
    <w:rsid w:val="009D62FB"/>
    <w:rsid w:val="00A614FA"/>
    <w:rsid w:val="00A66326"/>
    <w:rsid w:val="00AD790C"/>
    <w:rsid w:val="00B047C0"/>
    <w:rsid w:val="00B3110A"/>
    <w:rsid w:val="00B73B59"/>
    <w:rsid w:val="00B855F4"/>
    <w:rsid w:val="00B93B54"/>
    <w:rsid w:val="00BB26CA"/>
    <w:rsid w:val="00BC5CB9"/>
    <w:rsid w:val="00BF206F"/>
    <w:rsid w:val="00C441C3"/>
    <w:rsid w:val="00C515F9"/>
    <w:rsid w:val="00CA670D"/>
    <w:rsid w:val="00CB1292"/>
    <w:rsid w:val="00CB4248"/>
    <w:rsid w:val="00D60016"/>
    <w:rsid w:val="00D84067"/>
    <w:rsid w:val="00DC5660"/>
    <w:rsid w:val="00E30CE6"/>
    <w:rsid w:val="00E376FB"/>
    <w:rsid w:val="00E61F58"/>
    <w:rsid w:val="00E705A2"/>
    <w:rsid w:val="00E91C9B"/>
    <w:rsid w:val="00E97ED9"/>
    <w:rsid w:val="00ED5739"/>
    <w:rsid w:val="00EF2449"/>
    <w:rsid w:val="00F01AD7"/>
    <w:rsid w:val="00F5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 fillcolor="green" strokecolor="#ffe7ff">
      <v:fill color="green"/>
      <v:stroke color="#ffe7ff" weight="2.5pt"/>
      <v:shadow color="#868686"/>
      <v:textbox inset="5.85pt,.7pt,5.85pt,.7pt"/>
      <o:colormru v:ext="edit" colors="#d9ecff"/>
    </o:shapedefaults>
    <o:shapelayout v:ext="edit">
      <o:idmap v:ext="edit" data="2"/>
    </o:shapelayout>
  </w:shapeDefaults>
  <w:decimalSymbol w:val="."/>
  <w:listSeparator w:val=","/>
  <w14:docId w14:val="3B645892"/>
  <w15:chartTrackingRefBased/>
  <w15:docId w15:val="{6BD767EF-2411-42A9-9805-7D642E14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347AF-94AA-4F57-8C35-5101768FA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2</TotalTime>
  <Pages>1</Pages>
  <Words>1</Words>
  <Characters>11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/>
  <LinksUpToDate>false</LinksUpToDate>
  <CharactersWithSpaces>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/>
  <cp:keywords/>
  <cp:lastModifiedBy>Mikiko Fukase</cp:lastModifiedBy>
  <cp:revision>2</cp:revision>
  <dcterms:created xsi:type="dcterms:W3CDTF">2025-08-21T06:58:00Z</dcterms:created>
  <dcterms:modified xsi:type="dcterms:W3CDTF">2025-08-21T12:31:00Z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