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F88D3" w14:textId="7827DB07" w:rsidR="00487BF6" w:rsidRPr="006D3EE6" w:rsidRDefault="00000000">
      <w:pPr>
        <w:pStyle w:val="ExtraInfo"/>
        <w:rPr>
          <w:noProof/>
          <w:lang w:bidi="ar-SA"/>
        </w:rPr>
      </w:pPr>
      <w:r>
        <w:rPr>
          <w:noProof/>
          <w:lang w:bidi="ar-SA"/>
        </w:rPr>
        <w:pict w14:anchorId="71D814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47" type="#_x0000_t75" style="position:absolute;margin-left:-6.95pt;margin-top:-5.05pt;width:413.5pt;height:531.4pt;z-index:13">
            <v:imagedata r:id="rId7" o:title="TDTF_001"/>
          </v:shape>
        </w:pict>
      </w:r>
    </w:p>
    <w:p w14:paraId="1D60E2E4" w14:textId="12B2B0E1" w:rsidR="00613888" w:rsidRDefault="00613888">
      <w:pPr>
        <w:pStyle w:val="ExtraInfo"/>
      </w:pPr>
    </w:p>
    <w:p w14:paraId="28ED0F4F" w14:textId="3D56DACA" w:rsidR="00613888" w:rsidRDefault="00000000">
      <w:r>
        <w:rPr>
          <w:noProof/>
          <w:lang w:bidi="ar-SA"/>
        </w:rPr>
        <w:pict w14:anchorId="0999336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59" type="#_x0000_t136" style="position:absolute;margin-left:427pt;margin-top:4.3pt;width:327pt;height:36.5pt;z-index:5" fillcolor="red" strokeweight="2pt">
            <v:fill r:id="rId8" o:title="球" type="pattern"/>
            <v:shadow color="#868686"/>
            <v:textpath style="font-family:&quot;HG創英角ﾎﾟｯﾌﾟ体&quot;;v-text-reverse:t;v-text-kern:t" trim="t" fitpath="t" string="DECEMBER"/>
          </v:shape>
        </w:pict>
      </w:r>
    </w:p>
    <w:p w14:paraId="2971124E" w14:textId="17D00458" w:rsidR="00613888" w:rsidRDefault="009C1F86">
      <w:pPr>
        <w:pStyle w:val="ac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imes New Roman" w:eastAsia="ＭＳ 明朝" w:hAnsi="Times New Roman"/>
          <w:noProof/>
          <w:kern w:val="21"/>
          <w:lang w:bidi="ar-SA"/>
        </w:rPr>
      </w:pPr>
      <w:r>
        <w:rPr>
          <w:noProof/>
          <w:lang w:bidi="ar-SA"/>
        </w:rPr>
        <w:pict w14:anchorId="6C903EB1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3112" type="#_x0000_t12" style="position:absolute;margin-left:443.4pt;margin-top:96.25pt;width:17pt;height:14pt;z-index:-1" fillcolor="#96f" stroked="f">
            <v:textbox inset="5.85pt,.7pt,5.85pt,.7pt"/>
          </v:shape>
        </w:pict>
      </w:r>
      <w:r>
        <w:rPr>
          <w:noProof/>
          <w:lang w:bidi="ar-SA"/>
        </w:rPr>
        <w:pict w14:anchorId="6565812B"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3103" type="#_x0000_t135" style="position:absolute;margin-left:517.4pt;margin-top:92.4pt;width:66.1pt;height:49.7pt;rotation:90;z-index:-4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>
        <w:rPr>
          <w:noProof/>
          <w:lang w:bidi="ar-SA"/>
        </w:rPr>
        <w:pict w14:anchorId="74C1F3B3">
          <v:shape id="_x0000_s3102" type="#_x0000_t135" style="position:absolute;margin-left:467.1pt;margin-top:92.05pt;width:66.1pt;height:49.7pt;rotation:90;z-index:-5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>
        <w:rPr>
          <w:noProof/>
          <w:lang w:bidi="ar-SA"/>
        </w:rPr>
        <w:pict w14:anchorId="437FC0DF">
          <v:shape id="_x0000_s2873" type="#_x0000_t12" style="position:absolute;margin-left:547.5pt;margin-top:312.75pt;width:17pt;height:14pt;z-index:-8" fillcolor="#96f" stroked="f">
            <v:textbox inset="5.85pt,.7pt,5.85pt,.7pt"/>
          </v:shape>
        </w:pict>
      </w:r>
      <w:r>
        <w:rPr>
          <w:noProof/>
          <w:lang w:bidi="ar-SA"/>
        </w:rPr>
        <w:pict w14:anchorId="17ECA55A">
          <v:shape id="_x0000_s3095" type="#_x0000_t135" style="position:absolute;margin-left:562.55pt;margin-top:400.85pt;width:68.9pt;height:49.7pt;rotation:90;z-index:21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2CC0395D">
          <v:rect id="_x0000_s3098" style="position:absolute;margin-left:411.8pt;margin-top:52.5pt;width:372pt;height:415.5pt;z-index:23;mso-position-horizontal-relative:margin;mso-position-vertical-relative:margin" filled="f" stroked="f">
            <v:textbox style="mso-next-textbox:#_x0000_s3098" inset="0,0,0,0">
              <w:txbxContent>
                <w:tbl>
                  <w:tblPr>
                    <w:tblW w:w="0" w:type="auto"/>
                    <w:jc w:val="center"/>
                    <w:tblCellSpacing w:w="14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9"/>
                    <w:gridCol w:w="995"/>
                    <w:gridCol w:w="995"/>
                    <w:gridCol w:w="995"/>
                    <w:gridCol w:w="995"/>
                    <w:gridCol w:w="995"/>
                    <w:gridCol w:w="1009"/>
                  </w:tblGrid>
                  <w:tr w:rsidR="00CF4D7C" w14:paraId="3BB5EC42" w14:textId="77777777">
                    <w:trPr>
                      <w:trHeight w:hRule="exact" w:val="1118"/>
                      <w:tblCellSpacing w:w="14" w:type="dxa"/>
                      <w:jc w:val="center"/>
                    </w:trPr>
                    <w:tc>
                      <w:tcPr>
                        <w:tcW w:w="967" w:type="dxa"/>
                      </w:tcPr>
                      <w:p w14:paraId="65FD4ABC" w14:textId="77777777" w:rsidR="00CF4D7C" w:rsidRDefault="00CF4D7C" w:rsidP="00BB0C9C">
                        <w:pPr>
                          <w:pStyle w:val="BannerHeading3"/>
                          <w:spacing w:before="600"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Sun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1290B5A" w14:textId="77777777" w:rsidR="00CF4D7C" w:rsidRDefault="00CF4D7C" w:rsidP="00BB0C9C">
                        <w:pPr>
                          <w:pStyle w:val="BannerHeading3"/>
                          <w:spacing w:before="600" w:after="0"/>
                        </w:pPr>
                        <w:r>
                          <w:t>Mon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EA55B9A" w14:textId="77777777" w:rsidR="00CF4D7C" w:rsidRDefault="00CF4D7C" w:rsidP="00BB0C9C">
                        <w:pPr>
                          <w:pStyle w:val="BannerHeading3"/>
                          <w:spacing w:before="600" w:after="0"/>
                        </w:pPr>
                        <w:r>
                          <w:t>Tue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08B80FF8" w14:textId="77777777" w:rsidR="00CF4D7C" w:rsidRDefault="00CF4D7C" w:rsidP="00BB0C9C">
                        <w:pPr>
                          <w:pStyle w:val="BannerHeading3"/>
                          <w:spacing w:before="600" w:after="0"/>
                        </w:pPr>
                        <w:r>
                          <w:t>Wed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8495B96" w14:textId="77777777" w:rsidR="00CF4D7C" w:rsidRDefault="00CF4D7C" w:rsidP="00BB0C9C">
                        <w:pPr>
                          <w:pStyle w:val="BannerHeading3"/>
                          <w:spacing w:before="600" w:after="0"/>
                        </w:pPr>
                        <w:r>
                          <w:t>Thu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14B4FB3" w14:textId="77777777" w:rsidR="00CF4D7C" w:rsidRDefault="00CF4D7C" w:rsidP="00BB0C9C">
                        <w:pPr>
                          <w:pStyle w:val="BannerHeading3"/>
                          <w:spacing w:before="600" w:after="0"/>
                        </w:pPr>
                        <w:r>
                          <w:t>Fri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13D676F" w14:textId="77777777" w:rsidR="00CF4D7C" w:rsidRDefault="00CF4D7C" w:rsidP="00BB0C9C">
                        <w:pPr>
                          <w:pStyle w:val="BannerHeading3"/>
                          <w:spacing w:before="600" w:after="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Sat</w:t>
                        </w:r>
                      </w:p>
                    </w:tc>
                  </w:tr>
                  <w:tr w:rsidR="00CF4D7C" w14:paraId="660FF04B" w14:textId="77777777">
                    <w:trPr>
                      <w:trHeight w:hRule="exact" w:val="1531"/>
                      <w:tblCellSpacing w:w="14" w:type="dxa"/>
                      <w:jc w:val="center"/>
                    </w:trPr>
                    <w:tc>
                      <w:tcPr>
                        <w:tcW w:w="967" w:type="dxa"/>
                      </w:tcPr>
                      <w:p w14:paraId="4D357F23" w14:textId="3D434BEB" w:rsidR="00CF4D7C" w:rsidRDefault="00CF4D7C" w:rsidP="00BB0C9C">
                        <w:pPr>
                          <w:pStyle w:val="Banner10"/>
                          <w:spacing w:before="120" w:after="100" w:afterAutospacing="1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967" w:type="dxa"/>
                      </w:tcPr>
                      <w:p w14:paraId="185B2F6B" w14:textId="59C43CE1" w:rsidR="00CF4D7C" w:rsidRPr="008F3C67" w:rsidRDefault="009C1F86" w:rsidP="00BB0C9C">
                        <w:pPr>
                          <w:pStyle w:val="Banner10"/>
                          <w:spacing w:before="120" w:after="100" w:afterAutospacing="1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D36DD35" w14:textId="0382AD7C" w:rsidR="00CF4D7C" w:rsidRPr="007246DA" w:rsidRDefault="009C1F86" w:rsidP="00BB0C9C">
                        <w:pPr>
                          <w:pStyle w:val="Banner10"/>
                          <w:spacing w:before="120" w:after="100" w:afterAutospacing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CD12314" w14:textId="69867795" w:rsidR="00CF4D7C" w:rsidRDefault="009C1F86" w:rsidP="00BB0C9C">
                        <w:pPr>
                          <w:pStyle w:val="Banner10"/>
                          <w:spacing w:before="120" w:after="100" w:afterAutospacing="1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E3B949A" w14:textId="1A4F15AC" w:rsidR="00CF4D7C" w:rsidRDefault="009C1F86" w:rsidP="00BB0C9C">
                        <w:pPr>
                          <w:pStyle w:val="Banner10"/>
                          <w:spacing w:before="120" w:after="100" w:afterAutospacing="1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0EC0A5B9" w14:textId="65552E8B" w:rsidR="00CF4D7C" w:rsidRPr="00E77D41" w:rsidRDefault="009C1F86" w:rsidP="00BB0C9C">
                        <w:pPr>
                          <w:pStyle w:val="Banner10"/>
                          <w:spacing w:before="120" w:after="100" w:afterAutospacing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0FA27284" w14:textId="3E9BBF67" w:rsidR="00CF4D7C" w:rsidRPr="00220C14" w:rsidRDefault="009C1F86" w:rsidP="00BB0C9C">
                        <w:pPr>
                          <w:pStyle w:val="Banner10"/>
                          <w:spacing w:before="120" w:after="100" w:afterAutospacing="1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6</w:t>
                        </w:r>
                      </w:p>
                    </w:tc>
                  </w:tr>
                  <w:tr w:rsidR="00CF4D7C" w14:paraId="701BDEA8" w14:textId="77777777">
                    <w:trPr>
                      <w:trHeight w:hRule="exact" w:val="1531"/>
                      <w:tblCellSpacing w:w="14" w:type="dxa"/>
                      <w:jc w:val="center"/>
                    </w:trPr>
                    <w:tc>
                      <w:tcPr>
                        <w:tcW w:w="967" w:type="dxa"/>
                      </w:tcPr>
                      <w:p w14:paraId="0C824BE2" w14:textId="49A7F25E" w:rsidR="00CF4D7C" w:rsidRDefault="009C1F86" w:rsidP="00BB0C9C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DA5E062" w14:textId="54F3C576" w:rsidR="00CF4D7C" w:rsidRPr="00220C14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F9E1426" w14:textId="22D616FB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E77DC15" w14:textId="4AE10A2E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742E925" w14:textId="46C8398C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0CF71047" w14:textId="67D1AE18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D38337B" w14:textId="07CE1D35" w:rsidR="00CF4D7C" w:rsidRDefault="009C1F86" w:rsidP="00BB0C9C">
                        <w:pPr>
                          <w:pStyle w:val="Banner10"/>
                          <w:spacing w:before="12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13</w:t>
                        </w:r>
                      </w:p>
                    </w:tc>
                  </w:tr>
                  <w:tr w:rsidR="00CF4D7C" w14:paraId="0E0F5AD9" w14:textId="77777777">
                    <w:trPr>
                      <w:trHeight w:hRule="exact" w:val="1531"/>
                      <w:tblCellSpacing w:w="14" w:type="dxa"/>
                      <w:jc w:val="center"/>
                    </w:trPr>
                    <w:tc>
                      <w:tcPr>
                        <w:tcW w:w="967" w:type="dxa"/>
                      </w:tcPr>
                      <w:p w14:paraId="7839BF4D" w14:textId="6FD9C0A4" w:rsidR="00CF4D7C" w:rsidRDefault="009C1F86" w:rsidP="00BB0C9C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14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A6CD8F1" w14:textId="5C615F2F" w:rsidR="00CF4D7C" w:rsidRPr="008F3C67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CCB8C04" w14:textId="32FAA09E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7C72F99" w14:textId="5318B7A6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F79D8A0" w14:textId="19F96631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0783603" w14:textId="0ACD02B5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EBCDA4B" w14:textId="386EFE27" w:rsidR="00CF4D7C" w:rsidRDefault="009C1F86" w:rsidP="00BB0C9C">
                        <w:pPr>
                          <w:pStyle w:val="Banner10"/>
                          <w:spacing w:before="120"/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20</w:t>
                        </w:r>
                      </w:p>
                    </w:tc>
                  </w:tr>
                  <w:tr w:rsidR="00CF4D7C" w14:paraId="5CC58F3B" w14:textId="77777777">
                    <w:trPr>
                      <w:trHeight w:hRule="exact" w:val="1531"/>
                      <w:tblCellSpacing w:w="14" w:type="dxa"/>
                      <w:jc w:val="center"/>
                    </w:trPr>
                    <w:tc>
                      <w:tcPr>
                        <w:tcW w:w="967" w:type="dxa"/>
                      </w:tcPr>
                      <w:p w14:paraId="7E1CE403" w14:textId="7AA72E1E" w:rsidR="00CF4D7C" w:rsidRDefault="009C1F86" w:rsidP="00BB0C9C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3564353C" w14:textId="1625B0B2" w:rsidR="00CF4D7C" w:rsidRPr="00C80C4D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05B193C" w14:textId="56D10AA1" w:rsidR="00CF4D7C" w:rsidRPr="00595609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21E3F5DB" w14:textId="6A5D8638" w:rsidR="00CF4D7C" w:rsidRPr="00CD6287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15B8AFB" w14:textId="2494BF24" w:rsidR="00CF4D7C" w:rsidRPr="0079639F" w:rsidRDefault="009C1F86" w:rsidP="00BB0C9C">
                        <w:pPr>
                          <w:pStyle w:val="Banner10"/>
                          <w:spacing w:before="1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6FEF9067" w14:textId="2F3398AB" w:rsidR="00CF4D7C" w:rsidRPr="00E519A4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5483BBB9" w14:textId="39C29FBC" w:rsidR="00CF4D7C" w:rsidRPr="00E519A4" w:rsidRDefault="009C1F86" w:rsidP="00BB0C9C">
                        <w:pPr>
                          <w:pStyle w:val="Banner10"/>
                          <w:spacing w:before="120"/>
                          <w:rPr>
                            <w:color w:val="FF0000"/>
                          </w:rPr>
                        </w:pPr>
                        <w:r>
                          <w:rPr>
                            <w:color w:val="0000FF"/>
                          </w:rPr>
                          <w:t>27</w:t>
                        </w:r>
                      </w:p>
                    </w:tc>
                  </w:tr>
                  <w:tr w:rsidR="00CF4D7C" w14:paraId="59521198" w14:textId="77777777">
                    <w:trPr>
                      <w:trHeight w:hRule="exact" w:val="1531"/>
                      <w:tblCellSpacing w:w="14" w:type="dxa"/>
                      <w:jc w:val="center"/>
                    </w:trPr>
                    <w:tc>
                      <w:tcPr>
                        <w:tcW w:w="967" w:type="dxa"/>
                      </w:tcPr>
                      <w:p w14:paraId="2214C146" w14:textId="37F86D71" w:rsidR="00CF4D7C" w:rsidRPr="007E7A5D" w:rsidRDefault="009C1F86" w:rsidP="00BB0C9C">
                        <w:pPr>
                          <w:pStyle w:val="Banner10"/>
                          <w:spacing w:before="120"/>
                          <w:rPr>
                            <w:color w:val="FF0000"/>
                            <w:w w:val="80"/>
                            <w:szCs w:val="56"/>
                          </w:rPr>
                        </w:pPr>
                        <w:r>
                          <w:rPr>
                            <w:color w:val="FF0000"/>
                            <w:szCs w:val="56"/>
                          </w:rPr>
                          <w:t>28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1147510E" w14:textId="0E093B93" w:rsidR="00CF4D7C" w:rsidRPr="00072B04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77FD4985" w14:textId="778741CE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30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4AFA5F70" w14:textId="1AF47FF0" w:rsidR="00CF4D7C" w:rsidRDefault="009C1F86" w:rsidP="00BB0C9C">
                        <w:pPr>
                          <w:pStyle w:val="Banner10"/>
                          <w:spacing w:before="120"/>
                        </w:pPr>
                        <w:r>
                          <w:t>31</w:t>
                        </w:r>
                      </w:p>
                    </w:tc>
                    <w:tc>
                      <w:tcPr>
                        <w:tcW w:w="967" w:type="dxa"/>
                      </w:tcPr>
                      <w:p w14:paraId="022C29BA" w14:textId="2ED3993A" w:rsidR="00CF4D7C" w:rsidRDefault="00CF4D7C" w:rsidP="00BB0C9C">
                        <w:pPr>
                          <w:pStyle w:val="Banner10"/>
                          <w:spacing w:before="120"/>
                        </w:pPr>
                      </w:p>
                    </w:tc>
                    <w:tc>
                      <w:tcPr>
                        <w:tcW w:w="967" w:type="dxa"/>
                      </w:tcPr>
                      <w:p w14:paraId="73497678" w14:textId="49ED4742" w:rsidR="00CF4D7C" w:rsidRDefault="00CF4D7C" w:rsidP="00BB0C9C">
                        <w:pPr>
                          <w:pStyle w:val="Banner10"/>
                          <w:spacing w:before="120"/>
                        </w:pPr>
                      </w:p>
                    </w:tc>
                    <w:tc>
                      <w:tcPr>
                        <w:tcW w:w="967" w:type="dxa"/>
                      </w:tcPr>
                      <w:p w14:paraId="6452D8BF" w14:textId="0505C899" w:rsidR="00CF4D7C" w:rsidRPr="005D2374" w:rsidRDefault="00CF4D7C" w:rsidP="00BB0C9C">
                        <w:pPr>
                          <w:pStyle w:val="Banner10"/>
                          <w:spacing w:before="120"/>
                          <w:rPr>
                            <w:color w:val="0000FF"/>
                            <w:szCs w:val="56"/>
                          </w:rPr>
                        </w:pPr>
                      </w:p>
                    </w:tc>
                  </w:tr>
                </w:tbl>
                <w:p w14:paraId="3C79D7E0" w14:textId="77777777" w:rsidR="00CF4D7C" w:rsidRDefault="00CF4D7C" w:rsidP="00CF4D7C">
                  <w:pPr>
                    <w:pStyle w:val="Banner10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4F8762F8">
          <v:shape id="_x0000_s3097" type="#_x0000_t135" style="position:absolute;margin-left:716pt;margin-top:92.35pt;width:66.1pt;height:49.7pt;rotation:90;z-index:-9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6A185B9F">
          <v:shape id="_x0000_s2875" type="#_x0000_t136" style="position:absolute;margin-left:639.95pt;margin-top:404pt;width:91.1pt;height:43.65pt;z-index:14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fillcolor="red" strokeweight="2pt">
            <v:fill r:id="rId8" o:title="球" type="pattern"/>
            <v:shadow color="#868686"/>
            <v:textpath style="font-family:&quot;HG創英角ﾎﾟｯﾌﾟ体&quot;;v-text-reverse:t;v-text-kern:t" trim="t" fitpath="t" string="2025"/>
          </v:shape>
        </w:pict>
      </w:r>
      <w:r w:rsidR="00000000">
        <w:rPr>
          <w:noProof/>
          <w:lang w:bidi="ar-SA"/>
        </w:rPr>
        <w:pict w14:anchorId="59F0162A">
          <v:shape id="_x0000_s3110" type="#_x0000_t135" style="position:absolute;margin-left:512.1pt;margin-top:399.7pt;width:68.9pt;height:49.75pt;rotation:90;z-index:-2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02194D67">
          <v:shape id="_x0000_s3096" type="#_x0000_t135" style="position:absolute;margin-left:566.45pt;margin-top:91.65pt;width:65.9pt;height:49.7pt;rotation:90;z-index:22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17170A40">
          <v:shape id="_x0000_s3101" type="#_x0000_t135" style="position:absolute;margin-left:665.35pt;margin-top:92.2pt;width:64.9pt;height:49.7pt;rotation:90;z-index:-6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69F0E78E">
          <v:shape id="_x0000_s3100" type="#_x0000_t135" style="position:absolute;margin-left:615.7pt;margin-top:92.1pt;width:66.1pt;height:49.7pt;rotation:90;z-index:-7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59F0162A">
          <v:shape id="_x0000_s3094" type="#_x0000_t135" style="position:absolute;margin-left:462.35pt;margin-top:400.3pt;width:68.9pt;height:49.75pt;rotation:90;z-index:20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6A8F3274">
          <v:shape id="_x0000_s3093" type="#_x0000_t135" style="position:absolute;margin-left:412.6pt;margin-top:400.35pt;width:68.9pt;height:49.7pt;rotation:90;z-index:19" strokecolor="#fabf8f" strokeweight="1pt">
            <v:fill color2="#fbd4b4" focusposition="1" focussize="" focus="100%" type="gradient"/>
            <v:shadow on="t" type="perspective" color="#974706" opacity=".5" offset="1pt" offset2="-3pt"/>
          </v:shape>
        </w:pict>
      </w:r>
      <w:r w:rsidR="00000000">
        <w:rPr>
          <w:noProof/>
          <w:lang w:bidi="ar-SA"/>
        </w:rPr>
        <w:pict w14:anchorId="128F8D3F">
          <v:group id="_x0000_s3090" style="position:absolute;margin-left:424pt;margin-top:154.75pt;width:99.4pt;height:76.6pt;z-index:18" coordorigin="14708,1890" coordsize="1988,812">
            <v:shape id="_x0000_s3091" type="#_x0000_t135" style="position:absolute;left:14799;top:179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92" type="#_x0000_t135" style="position:absolute;left:15793;top:179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</v:group>
        </w:pict>
      </w:r>
      <w:r w:rsidR="00000000">
        <w:rPr>
          <w:noProof/>
          <w:lang w:bidi="ar-SA"/>
        </w:rPr>
        <w:pict w14:anchorId="282A5C17">
          <v:group id="_x0000_s3083" style="position:absolute;margin-left:521.6pt;margin-top:154.75pt;width:247.25pt;height:76.6pt;z-index:17" coordorigin="10929,3600" coordsize="4945,812">
            <v:shape id="_x0000_s3084" type="#_x0000_t135" style="position:absolute;left:11020;top:350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85" type="#_x0000_t135" style="position:absolute;left:12014;top:350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group id="_x0000_s3086" style="position:absolute;left:12909;top:3600;width:2965;height:812" coordorigin="12909,3060" coordsize="2965,812">
              <v:shape id="_x0000_s3087" type="#_x0000_t135" style="position:absolute;left:13000;top:2969;width:812;height:994;rotation:90" strokecolor="#fabf8f" strokeweight="1pt">
                <v:fill color2="#fbd4b4" focusposition="1" focussize="" focus="100%" type="gradient"/>
                <v:shadow on="t" type="perspective" color="#974706" opacity=".5" offset="1pt" offset2="-3pt"/>
              </v:shape>
              <v:shape id="_x0000_s3088" type="#_x0000_t135" style="position:absolute;left:14011;top:2969;width:812;height:994;rotation:90" strokecolor="#fabf8f" strokeweight="1pt">
                <v:fill color2="#fbd4b4" focusposition="1" focussize="" focus="100%" type="gradient"/>
                <v:shadow on="t" type="perspective" color="#974706" opacity=".5" offset="1pt" offset2="-3pt"/>
              </v:shape>
              <v:shape id="_x0000_s3089" type="#_x0000_t135" style="position:absolute;left:14971;top:2969;width:812;height:994;rotation:90" strokecolor="#fabf8f" strokeweight="1pt">
                <v:fill color2="#fbd4b4" focusposition="1" focussize="" focus="100%" type="gradient"/>
                <v:shadow on="t" type="perspective" color="#974706" opacity=".5" offset="1pt" offset2="-3pt"/>
              </v:shape>
            </v:group>
          </v:group>
        </w:pict>
      </w:r>
      <w:r w:rsidR="00000000">
        <w:rPr>
          <w:noProof/>
          <w:lang w:bidi="ar-SA"/>
        </w:rPr>
        <w:pict w14:anchorId="7C1BACA7">
          <v:group id="_x0000_s3075" style="position:absolute;margin-left:422.2pt;margin-top:236.05pt;width:348pt;height:69.1pt;z-index:16" coordorigin="8760,4320" coordsize="6960,812">
            <v:shape id="_x0000_s3076" type="#_x0000_t135" style="position:absolute;left:8851;top:422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7" type="#_x0000_t135" style="position:absolute;left:9846;top:4228;width:812;height:995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8" type="#_x0000_t135" style="position:absolute;left:10840;top:422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9" type="#_x0000_t135" style="position:absolute;left:11834;top:422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80" type="#_x0000_t135" style="position:absolute;left:12828;top:422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81" type="#_x0000_t135" style="position:absolute;left:13823;top:4228;width:812;height:995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82" type="#_x0000_t135" style="position:absolute;left:14817;top:4229;width:812;height:994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</v:group>
        </w:pict>
      </w:r>
      <w:r w:rsidR="00000000">
        <w:rPr>
          <w:noProof/>
          <w:lang w:bidi="ar-SA"/>
        </w:rPr>
        <w:pict w14:anchorId="4CBB7BC0">
          <v:group id="_x0000_s3067" style="position:absolute;margin-left:422.2pt;margin-top:311.15pt;width:348pt;height:72.1pt;z-index:15" coordorigin="8760,4680" coordsize="6720,812">
            <v:shape id="_x0000_s3068" type="#_x0000_t135" style="position:absolute;left:883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69" type="#_x0000_t135" style="position:absolute;left:979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0" type="#_x0000_t135" style="position:absolute;left:1075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1" type="#_x0000_t135" style="position:absolute;left:1171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2" type="#_x0000_t135" style="position:absolute;left:1267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3" type="#_x0000_t135" style="position:absolute;left:1363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  <v:shape id="_x0000_s3074" type="#_x0000_t135" style="position:absolute;left:14594;top:4606;width:812;height:960;rotation:90" strokecolor="#fabf8f" strokeweight="1pt">
              <v:fill color2="#fbd4b4" focusposition="1" focussize="" focus="100%" type="gradient"/>
              <v:shadow on="t" type="perspective" color="#974706" opacity=".5" offset="1pt" offset2="-3pt"/>
            </v:shape>
          </v:group>
        </w:pict>
      </w:r>
      <w:r w:rsidR="00000000">
        <w:rPr>
          <w:noProof/>
          <w:lang w:bidi="ar-SA"/>
        </w:rPr>
        <w:pict w14:anchorId="6C903EB1">
          <v:shape id="_x0000_s3106" type="#_x0000_t12" style="position:absolute;margin-left:756.9pt;margin-top:40.25pt;width:17pt;height:14pt;z-index:-3" fillcolor="#96f" stroked="f">
            <v:textbox inset="5.85pt,.7pt,5.85pt,.7pt"/>
          </v:shape>
        </w:pict>
      </w:r>
      <w:r w:rsidR="00000000">
        <w:pict w14:anchorId="4FAF0D57">
          <v:shape id="_x0000_s2849" type="#_x0000_t75" style="position:absolute;margin-left:144.75pt;margin-top:268.4pt;width:193.9pt;height:189.65pt;z-index:3">
            <v:imagedata r:id="rId9" o:title="TBIR_013"/>
          </v:shape>
        </w:pict>
      </w:r>
      <w:r w:rsidR="00000000">
        <w:pict w14:anchorId="099FB16E">
          <v:shape id="_x0000_s2850" type="#_x0000_t75" style="position:absolute;margin-left:216.1pt;margin-top:40.25pt;width:102pt;height:36.75pt;rotation:1256497fd;z-index:4">
            <v:imagedata r:id="rId10" o:title="TACC_032"/>
          </v:shape>
        </w:pict>
      </w:r>
      <w:r w:rsidR="00000000">
        <w:rPr>
          <w:noProof/>
          <w:lang w:bidi="ar-SA"/>
        </w:rPr>
        <w:object w:dxaOrig="1440" w:dyaOrig="1440" w14:anchorId="4E666EE0">
          <v:group id="_x0000_s2851" style="position:absolute;margin-left:56.25pt;margin-top:55.8pt;width:260.1pt;height:335.05pt;z-index:1" coordorigin="1765,2634" coordsize="5202,6701">
            <v:shape id="_x0000_s2519" type="#_x0000_t75" style="position:absolute;left:2090;top:3238;width:4877;height:6097">
              <v:imagedata r:id="rId11" o:title=""/>
            </v:shape>
            <v:shape id="_x0000_s2818" type="#_x0000_t75" style="position:absolute;left:1765;top:2634;width:4285;height:3470">
              <v:imagedata r:id="rId12" o:title="4dxe_lfz[1]"/>
            </v:shape>
          </v:group>
          <o:OLEObject Type="Embed" ProgID="Photoshop.Image.6" ShapeID="_x0000_s2519" DrawAspect="Content" ObjectID="_1818496805" r:id="rId13">
            <o:FieldCodes>\s</o:FieldCodes>
          </o:OLEObject>
        </w:object>
      </w:r>
      <w:r w:rsidR="00000000">
        <w:rPr>
          <w:noProof/>
          <w:lang w:bidi="ar-SA"/>
        </w:rPr>
        <w:pict w14:anchorId="4AB85DC4">
          <v:shape id="_x0000_s2866" type="#_x0000_t12" style="position:absolute;margin-left:122pt;margin-top:379.6pt;width:22pt;height:22pt;z-index:6" fillcolor="red" stroked="f">
            <v:textbox inset="5.85pt,.7pt,5.85pt,.7pt"/>
          </v:shape>
        </w:pict>
      </w:r>
      <w:r w:rsidR="00000000">
        <w:rPr>
          <w:noProof/>
          <w:lang w:bidi="ar-SA"/>
        </w:rPr>
        <w:pict w14:anchorId="1DF2129B">
          <v:shape id="_x0000_s2869" type="#_x0000_t12" style="position:absolute;margin-left:67pt;margin-top:295.6pt;width:23pt;height:18pt;z-index:9" fillcolor="#0cf" stroked="f">
            <v:textbox inset="5.85pt,.7pt,5.85pt,.7pt"/>
          </v:shape>
        </w:pict>
      </w:r>
      <w:r w:rsidR="00000000">
        <w:rPr>
          <w:noProof/>
          <w:lang w:bidi="ar-SA"/>
        </w:rPr>
        <w:pict w14:anchorId="6AC07516">
          <v:shape id="_x0000_s2868" type="#_x0000_t12" style="position:absolute;margin-left:299pt;margin-top:321.6pt;width:31pt;height:25pt;z-index:8" fillcolor="#9c0" stroked="f">
            <v:textbox inset="5.85pt,.7pt,5.85pt,.7pt"/>
          </v:shape>
        </w:pict>
      </w:r>
      <w:r w:rsidR="00000000">
        <w:rPr>
          <w:noProof/>
          <w:lang w:bidi="ar-SA"/>
        </w:rPr>
        <w:pict w14:anchorId="7458B058">
          <v:shape id="_x0000_s2870" type="#_x0000_t12" style="position:absolute;margin-left:299pt;margin-top:279.6pt;width:31pt;height:25pt;z-index:10" fillcolor="red" stroked="f">
            <v:textbox inset="5.85pt,.7pt,5.85pt,.7pt"/>
          </v:shape>
        </w:pict>
      </w:r>
      <w:r w:rsidR="00000000">
        <w:rPr>
          <w:noProof/>
          <w:lang w:bidi="ar-SA"/>
        </w:rPr>
        <w:pict w14:anchorId="09721AA1">
          <v:shape id="_x0000_s2872" type="#_x0000_t12" style="position:absolute;margin-left:319pt;margin-top:198.6pt;width:18pt;height:18pt;z-index:11" fillcolor="#0cf" stroked="f">
            <v:textbox inset="5.85pt,.7pt,5.85pt,.7pt"/>
          </v:shape>
        </w:pict>
      </w:r>
      <w:r w:rsidR="00000000">
        <w:rPr>
          <w:noProof/>
          <w:lang w:bidi="ar-SA"/>
        </w:rPr>
        <w:pict w14:anchorId="7974534C">
          <v:shape id="_x0000_s2867" type="#_x0000_t12" style="position:absolute;margin-left:310pt;margin-top:133.6pt;width:22pt;height:20pt;z-index:7" fillcolor="#96f" stroked="f">
            <v:textbox inset="5.85pt,.7pt,5.85pt,.7pt"/>
          </v:shape>
        </w:pict>
      </w:r>
      <w:r w:rsidR="00000000">
        <w:rPr>
          <w:noProof/>
          <w:lang w:bidi="ar-SA"/>
        </w:rPr>
        <w:pict w14:anchorId="7EAC8F61">
          <v:shape id="_x0000_s2874" type="#_x0000_t12" style="position:absolute;margin-left:328pt;margin-top:222.6pt;width:31pt;height:25pt;z-index:12" fillcolor="red" stroked="f">
            <v:textbox inset="5.85pt,.7pt,5.85pt,.7pt"/>
          </v:shape>
        </w:pict>
      </w:r>
      <w:r w:rsidR="00000000">
        <w:pict w14:anchorId="3D057759">
          <v:shape id="_x0000_s2848" type="#_x0000_t75" style="position:absolute;margin-left:46pt;margin-top:406.6pt;width:98.75pt;height:55.5pt;z-index:2">
            <v:imagedata r:id="rId14" o:title="TACC_022"/>
          </v:shape>
        </w:pict>
      </w:r>
    </w:p>
    <w:sectPr w:rsidR="00613888" w:rsidSect="00C15903">
      <w:pgSz w:w="16839" w:h="11907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72F0F" w14:textId="77777777" w:rsidR="000D5A0D" w:rsidRDefault="000D5A0D" w:rsidP="00FA715E">
      <w:r>
        <w:separator/>
      </w:r>
    </w:p>
  </w:endnote>
  <w:endnote w:type="continuationSeparator" w:id="0">
    <w:p w14:paraId="50C5B5F1" w14:textId="77777777" w:rsidR="000D5A0D" w:rsidRDefault="000D5A0D" w:rsidP="00FA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B0AED" w14:textId="77777777" w:rsidR="000D5A0D" w:rsidRDefault="000D5A0D" w:rsidP="00FA715E">
      <w:r>
        <w:separator/>
      </w:r>
    </w:p>
  </w:footnote>
  <w:footnote w:type="continuationSeparator" w:id="0">
    <w:p w14:paraId="615013FE" w14:textId="77777777" w:rsidR="000D5A0D" w:rsidRDefault="000D5A0D" w:rsidP="00FA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66332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EA97F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A63D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0AD0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AE81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C99D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92CB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00A1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B6E7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FEC6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74083891">
    <w:abstractNumId w:val="9"/>
  </w:num>
  <w:num w:numId="2" w16cid:durableId="1032996557">
    <w:abstractNumId w:val="7"/>
  </w:num>
  <w:num w:numId="3" w16cid:durableId="278951171">
    <w:abstractNumId w:val="6"/>
  </w:num>
  <w:num w:numId="4" w16cid:durableId="889732417">
    <w:abstractNumId w:val="5"/>
  </w:num>
  <w:num w:numId="5" w16cid:durableId="1926642435">
    <w:abstractNumId w:val="4"/>
  </w:num>
  <w:num w:numId="6" w16cid:durableId="2042122517">
    <w:abstractNumId w:val="8"/>
  </w:num>
  <w:num w:numId="7" w16cid:durableId="1498231133">
    <w:abstractNumId w:val="3"/>
  </w:num>
  <w:num w:numId="8" w16cid:durableId="1260136738">
    <w:abstractNumId w:val="2"/>
  </w:num>
  <w:num w:numId="9" w16cid:durableId="1049571036">
    <w:abstractNumId w:val="1"/>
  </w:num>
  <w:num w:numId="10" w16cid:durableId="856235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3113">
      <v:textbox inset="5.85pt,.7pt,5.85pt,.7pt"/>
      <o:colormru v:ext="edit" colors="#ffe7ff,#fde9f3,#630,#f39,#ffecd9,#96f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642AC0"/>
    <w:rsid w:val="00011F25"/>
    <w:rsid w:val="00026320"/>
    <w:rsid w:val="00063198"/>
    <w:rsid w:val="00072B04"/>
    <w:rsid w:val="000D437C"/>
    <w:rsid w:val="000D5A0D"/>
    <w:rsid w:val="000E631C"/>
    <w:rsid w:val="001760FC"/>
    <w:rsid w:val="00195AF5"/>
    <w:rsid w:val="001A780C"/>
    <w:rsid w:val="001E2F1B"/>
    <w:rsid w:val="002046B9"/>
    <w:rsid w:val="00220C14"/>
    <w:rsid w:val="00222C8C"/>
    <w:rsid w:val="002F2266"/>
    <w:rsid w:val="00314309"/>
    <w:rsid w:val="0032254E"/>
    <w:rsid w:val="00330F45"/>
    <w:rsid w:val="00333C14"/>
    <w:rsid w:val="003414DD"/>
    <w:rsid w:val="00373A1A"/>
    <w:rsid w:val="003756DD"/>
    <w:rsid w:val="003C2156"/>
    <w:rsid w:val="003C3257"/>
    <w:rsid w:val="004220E4"/>
    <w:rsid w:val="0046128D"/>
    <w:rsid w:val="00482ADF"/>
    <w:rsid w:val="004866D6"/>
    <w:rsid w:val="00487BF6"/>
    <w:rsid w:val="004C0FD9"/>
    <w:rsid w:val="004F4928"/>
    <w:rsid w:val="00502FC1"/>
    <w:rsid w:val="0051066A"/>
    <w:rsid w:val="005120B6"/>
    <w:rsid w:val="00524D12"/>
    <w:rsid w:val="00595609"/>
    <w:rsid w:val="005A2C39"/>
    <w:rsid w:val="005A3978"/>
    <w:rsid w:val="005F69F2"/>
    <w:rsid w:val="00613888"/>
    <w:rsid w:val="00614AC6"/>
    <w:rsid w:val="006338F0"/>
    <w:rsid w:val="00642AC0"/>
    <w:rsid w:val="00654D1C"/>
    <w:rsid w:val="006B43A3"/>
    <w:rsid w:val="006C1A8E"/>
    <w:rsid w:val="006D33D9"/>
    <w:rsid w:val="006D3EE6"/>
    <w:rsid w:val="006E3C05"/>
    <w:rsid w:val="007246DA"/>
    <w:rsid w:val="00735E82"/>
    <w:rsid w:val="0074128C"/>
    <w:rsid w:val="007502C3"/>
    <w:rsid w:val="007630FD"/>
    <w:rsid w:val="007E7A5D"/>
    <w:rsid w:val="008246AB"/>
    <w:rsid w:val="00856393"/>
    <w:rsid w:val="00866BDA"/>
    <w:rsid w:val="00872B1E"/>
    <w:rsid w:val="008A6FCF"/>
    <w:rsid w:val="008A74BC"/>
    <w:rsid w:val="008F7C69"/>
    <w:rsid w:val="00946D94"/>
    <w:rsid w:val="00953DF3"/>
    <w:rsid w:val="00971C36"/>
    <w:rsid w:val="0098653E"/>
    <w:rsid w:val="009B0E2E"/>
    <w:rsid w:val="009B1397"/>
    <w:rsid w:val="009C1F86"/>
    <w:rsid w:val="009C4CAE"/>
    <w:rsid w:val="009D426E"/>
    <w:rsid w:val="009D6D6F"/>
    <w:rsid w:val="009D7643"/>
    <w:rsid w:val="00A214CC"/>
    <w:rsid w:val="00A36FAE"/>
    <w:rsid w:val="00A54E3B"/>
    <w:rsid w:val="00A70471"/>
    <w:rsid w:val="00A7069A"/>
    <w:rsid w:val="00AB29E2"/>
    <w:rsid w:val="00B05267"/>
    <w:rsid w:val="00B11A18"/>
    <w:rsid w:val="00B365D5"/>
    <w:rsid w:val="00B467D1"/>
    <w:rsid w:val="00B92113"/>
    <w:rsid w:val="00BB0C9C"/>
    <w:rsid w:val="00BD045D"/>
    <w:rsid w:val="00C15903"/>
    <w:rsid w:val="00C6253B"/>
    <w:rsid w:val="00C80C4D"/>
    <w:rsid w:val="00CB4226"/>
    <w:rsid w:val="00CD6287"/>
    <w:rsid w:val="00CE454A"/>
    <w:rsid w:val="00CF4D7C"/>
    <w:rsid w:val="00D22E1D"/>
    <w:rsid w:val="00D64AC2"/>
    <w:rsid w:val="00D94D05"/>
    <w:rsid w:val="00DA6615"/>
    <w:rsid w:val="00DB46F9"/>
    <w:rsid w:val="00DD75F7"/>
    <w:rsid w:val="00E3111D"/>
    <w:rsid w:val="00E519A4"/>
    <w:rsid w:val="00E77D41"/>
    <w:rsid w:val="00E85704"/>
    <w:rsid w:val="00E861E2"/>
    <w:rsid w:val="00E87E68"/>
    <w:rsid w:val="00EA4907"/>
    <w:rsid w:val="00EB5860"/>
    <w:rsid w:val="00F275B9"/>
    <w:rsid w:val="00F36C43"/>
    <w:rsid w:val="00F67491"/>
    <w:rsid w:val="00FA715E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13">
      <v:textbox inset="5.85pt,.7pt,5.85pt,.7pt"/>
      <o:colormru v:ext="edit" colors="#ffe7ff,#fde9f3,#630,#f39,#ffecd9,#96f"/>
    </o:shapedefaults>
    <o:shapelayout v:ext="edit">
      <o:idmap v:ext="edit" data="2,3"/>
    </o:shapelayout>
  </w:shapeDefaults>
  <w:decimalSymbol w:val="."/>
  <w:listSeparator w:val=","/>
  <w14:docId w14:val="3E0A3290"/>
  <w15:docId w15:val="{B904F59C-B291-4FDB-A4F0-4E4749CB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&#65398;&#65434;&#65437;&#65408;&#65438;&#65392;%20&#65395;&#65384;&#65403;&#65438;&#65392;&#65412;&#65438;.Wiz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ｶﾚﾝﾀﾞｰ ｳｨｻﾞｰﾄﾞ.Wiz</Template>
  <TotalTime>8</TotalTime>
  <Pages>1</Pages>
  <Words>5</Words>
  <Characters>31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Calendar Wizard</vt:lpstr>
      <vt:lpstr>Calendar Wizard</vt:lpstr>
    </vt:vector>
  </TitlesOfParts>
  <Company>Microsoft</Company>
  <LinksUpToDate>false</LinksUpToDate>
  <CharactersWithSpaces>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Wizard</dc:title>
  <dc:creator>深瀬　美貴子</dc:creator>
  <cp:lastModifiedBy>Mikiko Fukase</cp:lastModifiedBy>
  <cp:revision>2</cp:revision>
  <dcterms:created xsi:type="dcterms:W3CDTF">2025-09-04T04:14:00Z</dcterms:created>
  <dcterms:modified xsi:type="dcterms:W3CDTF">2025-09-04T04:14:00Z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99012600</vt:i4>
  </property>
  <property fmtid="{D5CDD505-2E9C-101B-9397-08002B2CF9AE}" pid="4" name="LCID">
    <vt:i4>1041</vt:i4>
  </property>
</Properties>
</file>