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40D72" w14:textId="2CC4141F" w:rsidR="00CA471F" w:rsidRPr="00D1633D" w:rsidRDefault="00000000">
      <w:r>
        <w:pict w14:anchorId="36B995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1" type="#_x0000_t75" style="position:absolute;margin-left:104.7pt;margin-top:5.55pt;width:224.7pt;height:179.2pt;flip:x;z-index:8">
            <v:imagedata r:id="rId7" o:title=""/>
          </v:shape>
        </w:pict>
      </w:r>
    </w:p>
    <w:p w14:paraId="5CE48290" w14:textId="18C36CA4" w:rsidR="00CA471F" w:rsidRDefault="00000000">
      <w:r>
        <w:pict w14:anchorId="1651456B">
          <v:shape id="_x0000_s2156" type="#_x0000_t75" style="position:absolute;margin-left:313.1pt;margin-top:3.85pt;width:159.25pt;height:160.8pt;z-index:13">
            <v:imagedata r:id="rId8" o:title=""/>
          </v:shape>
        </w:pict>
      </w:r>
      <w:r>
        <w:rPr>
          <w:noProof/>
          <w:lang w:bidi="ar-SA"/>
        </w:rPr>
        <w:pict w14:anchorId="66DBB8E6">
          <v:roundrect id="_x0000_s2108" style="position:absolute;margin-left:3pt;margin-top:1.05pt;width:559.2pt;height:157.7pt;z-index:2" arcsize="10923f" fillcolor="#baa162" stroked="f" strokecolor="#4f81bd">
            <v:fill color2="#baa162" recolor="t" rotate="t" type="gradient"/>
            <v:textbox inset="5.85pt,.7pt,5.85pt,.7pt"/>
          </v:roundrect>
        </w:pict>
      </w:r>
      <w:r>
        <w:pict w14:anchorId="46E0E8FF">
          <v:shape id="_x0000_s2148" type="#_x0000_t75" style="position:absolute;margin-left:32.95pt;margin-top:82.65pt;width:55.3pt;height:54pt;z-index:11">
            <v:imagedata r:id="rId9" o:title="" chromakey="white"/>
          </v:shape>
        </w:pict>
      </w:r>
      <w:r>
        <w:pict w14:anchorId="08B8B6E2">
          <v:shape id="_x0000_s2142" type="#_x0000_t75" style="position:absolute;margin-left:84.05pt;margin-top:39.3pt;width:57.65pt;height:40.9pt;z-index:9">
            <v:imagedata r:id="rId10" o:title=""/>
          </v:shape>
        </w:pict>
      </w:r>
      <w:r>
        <w:rPr>
          <w:noProof/>
          <w:lang w:bidi="ar-SA"/>
        </w:rPr>
        <w:pict w14:anchorId="314CA829">
          <v:shape id="_x0000_s2153" type="#_x0000_t75" style="position:absolute;margin-left:498.1pt;margin-top:39.1pt;width:57.75pt;height:40.95pt;rotation:11662565fd;z-index:10">
            <v:imagedata r:id="rId10" o:title=""/>
          </v:shape>
        </w:pict>
      </w:r>
      <w:r>
        <w:rPr>
          <w:noProof/>
          <w:lang w:bidi="ar-SA"/>
        </w:rPr>
        <w:pict w14:anchorId="3D575148">
          <v:shape id="_x0000_s2157" type="#_x0000_t75" style="position:absolute;margin-left:108.65pt;margin-top:164.65pt;width:51.15pt;height:51.2pt;z-index:14">
            <v:imagedata r:id="rId9" o:title="" chromakey="white"/>
          </v:shape>
        </w:pict>
      </w:r>
      <w:r>
        <w:rPr>
          <w:noProof/>
          <w:lang w:bidi="ar-SA"/>
        </w:rPr>
        <w:pict w14:anchorId="59D61E6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10" type="#_x0000_t136" style="position:absolute;margin-left:31.5pt;margin-top:172.45pt;width:66.3pt;height:88pt;z-index:3" adj="11189" fillcolor="#92cddc">
            <v:fill recolor="t" rotate="t" focus="50%" type="gradient"/>
            <v:stroke r:id="rId11" o:title=""/>
            <v:shadow on="t" color="#76923c" opacity="52429f" offset="4pt" offset2="4pt"/>
            <v:textpath style="font-family:&quot;HG明朝E&quot;;font-weight:bold;font-style:italic;v-text-reverse:t;v-text-kern:t" trim="t" fitpath="t" string="12"/>
          </v:shape>
        </w:pict>
      </w:r>
      <w:r>
        <w:rPr>
          <w:noProof/>
          <w:lang w:bidi="ar-SA"/>
        </w:rPr>
        <w:pict w14:anchorId="0659612A">
          <v:shapetype id="_x0000_t202" coordsize="21600,21600" o:spt="202" path="m,l,21600r21600,l21600,xe">
            <v:stroke joinstyle="miter"/>
            <v:path gradientshapeok="t" o:connecttype="rect"/>
          </v:shapetype>
          <v:shape id="_x0000_s2111" type="#_x0000_t202" style="position:absolute;margin-left:91.8pt;margin-top:231.25pt;width:68pt;height:33pt;z-index:4" filled="f" stroked="f">
            <v:textbox inset="5.85pt,.7pt,5.85pt,.7pt">
              <w:txbxContent>
                <w:p w14:paraId="54A5BB6F" w14:textId="0BBAEA20" w:rsidR="004B0752" w:rsidRPr="004B0752" w:rsidRDefault="004B0752">
                  <w:pPr>
                    <w:rPr>
                      <w:sz w:val="44"/>
                      <w:szCs w:val="44"/>
                    </w:rPr>
                  </w:pPr>
                  <w:r w:rsidRPr="004B0752">
                    <w:rPr>
                      <w:rFonts w:hint="eastAsia"/>
                      <w:sz w:val="44"/>
                      <w:szCs w:val="44"/>
                    </w:rPr>
                    <w:t>20</w:t>
                  </w:r>
                  <w:r w:rsidR="00890F0C">
                    <w:rPr>
                      <w:sz w:val="44"/>
                      <w:szCs w:val="44"/>
                    </w:rPr>
                    <w:t>2</w:t>
                  </w:r>
                  <w:r w:rsidR="003567F3">
                    <w:rPr>
                      <w:rFonts w:hint="eastAsia"/>
                      <w:sz w:val="44"/>
                      <w:szCs w:val="44"/>
                    </w:rPr>
                    <w:t>5</w:t>
                  </w:r>
                </w:p>
              </w:txbxContent>
            </v:textbox>
          </v:shape>
        </w:pict>
      </w:r>
    </w:p>
    <w:p w14:paraId="4571B856" w14:textId="0E0783E4" w:rsidR="001C039C" w:rsidRDefault="003567F3">
      <w:r>
        <w:rPr>
          <w:noProof/>
          <w:lang w:bidi="ar-SA"/>
        </w:rPr>
        <w:pict w14:anchorId="5E9E4AAE">
          <v:shape id="_x0000_s2164" type="#_x0000_t75" style="position:absolute;margin-left:331.8pt;margin-top:676.9pt;width:39.75pt;height:39.8pt;z-index:20">
            <v:imagedata r:id="rId9" o:title="" chromakey="white"/>
          </v:shape>
        </w:pict>
      </w:r>
      <w:r w:rsidR="00000000">
        <w:rPr>
          <w:noProof/>
          <w:lang w:bidi="ar-SA"/>
        </w:rPr>
        <w:pict w14:anchorId="64DBFF3D">
          <v:shape id="_x0000_s2155" type="#_x0000_t75" style="position:absolute;margin-left:423.6pt;margin-top:19.3pt;width:60.9pt;height:59.45pt;z-index:12">
            <v:imagedata r:id="rId9" o:title="" chromakey="white"/>
          </v:shape>
        </w:pict>
      </w:r>
      <w:r w:rsidR="00000000">
        <w:rPr>
          <w:noProof/>
          <w:lang w:bidi="ar-SA"/>
        </w:rPr>
        <w:pict w14:anchorId="2DF13285">
          <v:shape id="_x0000_s2160" type="#_x0000_t202" style="position:absolute;margin-left:203.6pt;margin-top:163.85pt;width:47.15pt;height:18.2pt;z-index:17" filled="f" stroked="f">
            <v:textbox inset="5.85pt,.7pt,5.85pt,.7pt">
              <w:txbxContent>
                <w:p w14:paraId="2DA4A1CF" w14:textId="517C4EA1" w:rsidR="004A3901" w:rsidRPr="003567F3" w:rsidRDefault="004A3901">
                  <w:pPr>
                    <w:rPr>
                      <w:sz w:val="22"/>
                      <w:szCs w:val="22"/>
                    </w:rPr>
                  </w:pPr>
                  <w:r w:rsidRPr="003567F3">
                    <w:rPr>
                      <w:rFonts w:hint="eastAsia"/>
                      <w:sz w:val="22"/>
                      <w:szCs w:val="22"/>
                    </w:rPr>
                    <w:t>20</w:t>
                  </w:r>
                  <w:r w:rsidR="009B671D" w:rsidRPr="003567F3">
                    <w:rPr>
                      <w:rFonts w:hint="eastAsia"/>
                      <w:sz w:val="22"/>
                      <w:szCs w:val="22"/>
                    </w:rPr>
                    <w:t>2</w:t>
                  </w:r>
                  <w:r w:rsidR="003567F3" w:rsidRPr="003567F3">
                    <w:rPr>
                      <w:rFonts w:hint="eastAsia"/>
                      <w:sz w:val="22"/>
                      <w:szCs w:val="22"/>
                    </w:rPr>
                    <w:t>6</w:t>
                  </w:r>
                  <w:r w:rsidRPr="003567F3">
                    <w:rPr>
                      <w:rFonts w:hint="eastAsia"/>
                      <w:sz w:val="22"/>
                      <w:szCs w:val="22"/>
                    </w:rPr>
                    <w:t>年</w:t>
                  </w:r>
                </w:p>
              </w:txbxContent>
            </v:textbox>
          </v:shape>
        </w:pict>
      </w:r>
      <w:r w:rsidR="00000000">
        <w:rPr>
          <w:noProof/>
          <w:lang w:bidi="ar-SA"/>
        </w:rPr>
        <w:pict w14:anchorId="192BDCE1">
          <v:rect id="_x0000_s2117" style="position:absolute;margin-left:395.4pt;margin-top:205.15pt;width:167.3pt;height:93.75pt;z-index:6;mso-position-horizontal-relative:margin;mso-position-vertical-relative:margin" filled="f" stroked="f">
            <v:textbox style="mso-next-textbox:#_x0000_s2117" inset="0,0,0,0">
              <w:txbxContent>
                <w:tbl>
                  <w:tblPr>
                    <w:tblW w:w="0" w:type="auto"/>
                    <w:tblInd w:w="99" w:type="dxa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DF5451" w:rsidRPr="00E84023" w14:paraId="0FDD051B" w14:textId="77777777" w:rsidTr="00DF5451">
                    <w:trPr>
                      <w:trHeight w:val="20"/>
                    </w:trPr>
                    <w:tc>
                      <w:tcPr>
                        <w:tcW w:w="454" w:type="dxa"/>
                        <w:vAlign w:val="center"/>
                      </w:tcPr>
                      <w:p w14:paraId="79216C60" w14:textId="77777777" w:rsidR="00DF5451" w:rsidRPr="003567F3" w:rsidRDefault="00DF5451" w:rsidP="00F503B9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color w:val="FF0000"/>
                            <w:sz w:val="22"/>
                            <w:szCs w:val="22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247A287" w14:textId="77777777" w:rsidR="00DF5451" w:rsidRPr="003567F3" w:rsidRDefault="00DF5451" w:rsidP="00F503B9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sz w:val="22"/>
                            <w:szCs w:val="22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132CE10" w14:textId="77777777" w:rsidR="00DF5451" w:rsidRPr="003567F3" w:rsidRDefault="00DF5451" w:rsidP="00F503B9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sz w:val="22"/>
                            <w:szCs w:val="22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5181E6A" w14:textId="77777777" w:rsidR="00DF5451" w:rsidRPr="003567F3" w:rsidRDefault="00DF5451" w:rsidP="00F503B9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sz w:val="22"/>
                            <w:szCs w:val="22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953CA36" w14:textId="77777777" w:rsidR="00DF5451" w:rsidRPr="003567F3" w:rsidRDefault="00DF5451" w:rsidP="00F503B9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sz w:val="22"/>
                            <w:szCs w:val="22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E813D47" w14:textId="77777777" w:rsidR="00DF5451" w:rsidRPr="003567F3" w:rsidRDefault="00DF5451" w:rsidP="00F503B9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sz w:val="22"/>
                            <w:szCs w:val="22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F18A775" w14:textId="77777777" w:rsidR="00DF5451" w:rsidRPr="003567F3" w:rsidRDefault="00DF5451" w:rsidP="00F503B9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color w:val="0000FF"/>
                            <w:sz w:val="22"/>
                            <w:szCs w:val="22"/>
                            <w:lang w:eastAsia="ja-JP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color w:val="0000FF"/>
                            <w:sz w:val="22"/>
                            <w:szCs w:val="22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DF5451" w:rsidRPr="005411F0" w14:paraId="3EFFAB28" w14:textId="77777777" w:rsidTr="00DF5451">
                    <w:trPr>
                      <w:trHeight w:val="20"/>
                    </w:trPr>
                    <w:tc>
                      <w:tcPr>
                        <w:tcW w:w="454" w:type="dxa"/>
                        <w:vAlign w:val="center"/>
                      </w:tcPr>
                      <w:p w14:paraId="2D1988DE" w14:textId="1A010B9B" w:rsidR="00DF5451" w:rsidRPr="003567F3" w:rsidRDefault="003567F3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FF0000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7A47EFF" w14:textId="35270BF5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CA8C805" w14:textId="360276E5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20E10F4" w14:textId="1797EE35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AD2FC4" w14:textId="3A9A37E1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F0E44D8" w14:textId="495E774C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1742015" w14:textId="2F28B821" w:rsidR="00DF5451" w:rsidRPr="003567F3" w:rsidRDefault="003567F3" w:rsidP="00C429F5">
                        <w:pPr>
                          <w:pStyle w:val="Banner11"/>
                          <w:rPr>
                            <w:color w:val="0000FF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0000FF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DF5451" w:rsidRPr="00E84023" w14:paraId="55159A43" w14:textId="77777777" w:rsidTr="00DF5451">
                    <w:trPr>
                      <w:trHeight w:val="23"/>
                    </w:trPr>
                    <w:tc>
                      <w:tcPr>
                        <w:tcW w:w="454" w:type="dxa"/>
                        <w:vAlign w:val="center"/>
                      </w:tcPr>
                      <w:p w14:paraId="7155FC17" w14:textId="7325B2BA" w:rsidR="00DF5451" w:rsidRPr="003567F3" w:rsidRDefault="003567F3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FF0000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AB4E10A" w14:textId="1625D6FC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829F8A6" w14:textId="7A0FF2B2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D34E519" w14:textId="0806608A" w:rsidR="00DF5451" w:rsidRPr="003567F3" w:rsidRDefault="003567F3" w:rsidP="00C429F5">
                        <w:pPr>
                          <w:pStyle w:val="Banner11"/>
                          <w:rPr>
                            <w:color w:val="EE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EE0000"/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145E665" w14:textId="09F98CF7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1A48344" w14:textId="603D8515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F4C81A0" w14:textId="096BB90F" w:rsidR="00DF5451" w:rsidRPr="003567F3" w:rsidRDefault="003567F3" w:rsidP="00C429F5">
                        <w:pPr>
                          <w:pStyle w:val="Banner11"/>
                          <w:rPr>
                            <w:color w:val="0000FF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0000FF"/>
                            <w:sz w:val="22"/>
                            <w:szCs w:val="22"/>
                          </w:rPr>
                          <w:t>14</w:t>
                        </w:r>
                      </w:p>
                    </w:tc>
                  </w:tr>
                  <w:tr w:rsidR="00DF5451" w:rsidRPr="00E84023" w14:paraId="5CFBE22A" w14:textId="77777777" w:rsidTr="00DF5451">
                    <w:trPr>
                      <w:trHeight w:val="23"/>
                    </w:trPr>
                    <w:tc>
                      <w:tcPr>
                        <w:tcW w:w="454" w:type="dxa"/>
                        <w:vAlign w:val="center"/>
                      </w:tcPr>
                      <w:p w14:paraId="38CBD817" w14:textId="1B2F46B9" w:rsidR="00DF5451" w:rsidRPr="003567F3" w:rsidRDefault="003567F3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FF0000"/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F2DC11E" w14:textId="7142C1E6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956A924" w14:textId="3B29B189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CA38CB1" w14:textId="34868EAF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9592823" w14:textId="474F2AB6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C658549" w14:textId="33495D03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DB6E855" w14:textId="385C8AF9" w:rsidR="00DF5451" w:rsidRPr="003567F3" w:rsidRDefault="003567F3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0000FF"/>
                            <w:sz w:val="22"/>
                            <w:szCs w:val="22"/>
                          </w:rPr>
                          <w:t>21</w:t>
                        </w:r>
                      </w:p>
                    </w:tc>
                  </w:tr>
                  <w:tr w:rsidR="00DF5451" w:rsidRPr="00E84023" w14:paraId="030660D9" w14:textId="77777777" w:rsidTr="00DF5451">
                    <w:trPr>
                      <w:trHeight w:val="23"/>
                    </w:trPr>
                    <w:tc>
                      <w:tcPr>
                        <w:tcW w:w="454" w:type="dxa"/>
                        <w:vAlign w:val="center"/>
                      </w:tcPr>
                      <w:p w14:paraId="46204491" w14:textId="741E138D" w:rsidR="00DF5451" w:rsidRPr="003567F3" w:rsidRDefault="003567F3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FF0000"/>
                            <w:sz w:val="22"/>
                            <w:szCs w:val="22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EF34A50" w14:textId="10EB135B" w:rsidR="00DF5451" w:rsidRPr="003567F3" w:rsidRDefault="003567F3" w:rsidP="00C429F5">
                        <w:pPr>
                          <w:pStyle w:val="Banner11"/>
                          <w:rPr>
                            <w:color w:val="EE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EE0000"/>
                            <w:sz w:val="22"/>
                            <w:szCs w:val="22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676BE86" w14:textId="5ED32528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477DDE5" w14:textId="2F83E305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5884B0C" w14:textId="7B6A0BCC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8B3CF51" w14:textId="57E63134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5254CF7" w14:textId="08FDACAF" w:rsidR="00DF5451" w:rsidRPr="003567F3" w:rsidRDefault="003567F3" w:rsidP="00C429F5">
                        <w:pPr>
                          <w:pStyle w:val="Banner11"/>
                          <w:rPr>
                            <w:color w:val="0000FF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0000FF"/>
                            <w:sz w:val="22"/>
                            <w:szCs w:val="22"/>
                          </w:rPr>
                          <w:t>28</w:t>
                        </w:r>
                      </w:p>
                    </w:tc>
                  </w:tr>
                </w:tbl>
                <w:p w14:paraId="49C93B7F" w14:textId="77777777" w:rsidR="00DF5451" w:rsidRDefault="00DF5451" w:rsidP="00DF5451">
                  <w:pPr>
                    <w:pStyle w:val="Banner11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42C55EEF">
          <v:shape id="_x0000_s2162" type="#_x0000_t202" style="position:absolute;margin-left:396.6pt;margin-top:163.85pt;width:47.15pt;height:18.2pt;z-index:19" filled="f" stroked="f">
            <v:textbox inset="5.85pt,.7pt,5.85pt,.7pt">
              <w:txbxContent>
                <w:p w14:paraId="38255CB0" w14:textId="66E1D78A" w:rsidR="004A3901" w:rsidRDefault="004A3901">
                  <w:r>
                    <w:rPr>
                      <w:rFonts w:hint="eastAsia"/>
                    </w:rPr>
                    <w:t>20</w:t>
                  </w:r>
                  <w:r w:rsidR="009B671D">
                    <w:rPr>
                      <w:rFonts w:hint="eastAsia"/>
                    </w:rPr>
                    <w:t>2</w:t>
                  </w:r>
                  <w:r w:rsidR="003567F3"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年</w:t>
                  </w:r>
                </w:p>
              </w:txbxContent>
            </v:textbox>
          </v:shape>
        </w:pict>
      </w:r>
      <w:r w:rsidR="00000000">
        <w:rPr>
          <w:noProof/>
          <w:lang w:bidi="ar-SA"/>
        </w:rPr>
        <w:pict w14:anchorId="28D7BD55">
          <v:rect id="_x0000_s2115" style="position:absolute;margin-left:215.75pt;margin-top:206.2pt;width:169.05pt;height:91.7pt;z-index:5;mso-position-horizontal-relative:margin;mso-position-vertical-relative:margin" filled="f" stroked="f">
            <v:textbox style="mso-next-textbox:#_x0000_s2115" inset="0,0,0,0">
              <w:txbxContent>
                <w:tbl>
                  <w:tblPr>
                    <w:tblW w:w="0" w:type="auto"/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DF5451" w:rsidRPr="003567F3" w14:paraId="1A8D8FC6" w14:textId="77777777" w:rsidTr="00DF5451">
                    <w:trPr>
                      <w:trHeight w:val="20"/>
                    </w:trPr>
                    <w:tc>
                      <w:tcPr>
                        <w:tcW w:w="454" w:type="dxa"/>
                        <w:vAlign w:val="center"/>
                      </w:tcPr>
                      <w:p w14:paraId="18837C15" w14:textId="77777777" w:rsidR="00DF5451" w:rsidRPr="003567F3" w:rsidRDefault="00DF5451" w:rsidP="00966A0A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color w:val="FF0000"/>
                            <w:sz w:val="22"/>
                            <w:szCs w:val="22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73BE123" w14:textId="77777777" w:rsidR="00DF5451" w:rsidRPr="003567F3" w:rsidRDefault="00DF5451" w:rsidP="00966A0A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sz w:val="22"/>
                            <w:szCs w:val="22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F38B556" w14:textId="77777777" w:rsidR="00DF5451" w:rsidRPr="003567F3" w:rsidRDefault="00DF5451" w:rsidP="00966A0A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sz w:val="22"/>
                            <w:szCs w:val="22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D9171DE" w14:textId="77777777" w:rsidR="00DF5451" w:rsidRPr="003567F3" w:rsidRDefault="00DF5451" w:rsidP="00966A0A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sz w:val="22"/>
                            <w:szCs w:val="22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FCA3262" w14:textId="77777777" w:rsidR="00DF5451" w:rsidRPr="003567F3" w:rsidRDefault="00DF5451" w:rsidP="00966A0A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sz w:val="22"/>
                            <w:szCs w:val="22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AFBA02E" w14:textId="77777777" w:rsidR="00DF5451" w:rsidRPr="003567F3" w:rsidRDefault="00DF5451" w:rsidP="00966A0A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sz w:val="22"/>
                            <w:szCs w:val="22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23D08F6" w14:textId="77777777" w:rsidR="00DF5451" w:rsidRPr="003567F3" w:rsidRDefault="00DF5451" w:rsidP="00966A0A">
                        <w:pPr>
                          <w:pStyle w:val="BannerHeading2"/>
                          <w:spacing w:beforeLines="50" w:before="120" w:afterLines="50"/>
                          <w:rPr>
                            <w:i w:val="0"/>
                            <w:color w:val="0000FF"/>
                            <w:sz w:val="22"/>
                            <w:szCs w:val="22"/>
                            <w:lang w:eastAsia="ja-JP"/>
                          </w:rPr>
                        </w:pPr>
                        <w:r w:rsidRPr="003567F3">
                          <w:rPr>
                            <w:rFonts w:hint="eastAsia"/>
                            <w:i w:val="0"/>
                            <w:color w:val="0000FF"/>
                            <w:sz w:val="22"/>
                            <w:szCs w:val="22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DF5451" w:rsidRPr="003567F3" w14:paraId="491CB267" w14:textId="77777777" w:rsidTr="00DF5451">
                    <w:trPr>
                      <w:trHeight w:val="255"/>
                    </w:trPr>
                    <w:tc>
                      <w:tcPr>
                        <w:tcW w:w="454" w:type="dxa"/>
                        <w:vAlign w:val="center"/>
                      </w:tcPr>
                      <w:p w14:paraId="43D16091" w14:textId="30B349F0" w:rsidR="00DF5451" w:rsidRPr="003567F3" w:rsidRDefault="00DF5451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2727902" w14:textId="1CBE8435" w:rsidR="00DF5451" w:rsidRPr="003567F3" w:rsidRDefault="00DF5451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C9935DE" w14:textId="77CD5EE6" w:rsidR="00DF5451" w:rsidRPr="003567F3" w:rsidRDefault="00DF5451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CB44DF4" w14:textId="3FE05E48" w:rsidR="00DF5451" w:rsidRPr="003567F3" w:rsidRDefault="00DF5451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C1F6E58" w14:textId="1D8DB611" w:rsidR="00DF5451" w:rsidRPr="003567F3" w:rsidRDefault="003567F3" w:rsidP="00C429F5">
                        <w:pPr>
                          <w:pStyle w:val="Banner11"/>
                          <w:rPr>
                            <w:color w:val="EE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EE0000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CD9049B" w14:textId="5360622C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C927198" w14:textId="119C08BB" w:rsidR="00DF5451" w:rsidRPr="003567F3" w:rsidRDefault="003567F3" w:rsidP="00C429F5">
                        <w:pPr>
                          <w:pStyle w:val="Banner11"/>
                          <w:rPr>
                            <w:color w:val="0000FF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0000FF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DF5451" w:rsidRPr="003567F3" w14:paraId="4043A10E" w14:textId="77777777" w:rsidTr="00DF5451">
                    <w:trPr>
                      <w:trHeight w:val="255"/>
                    </w:trPr>
                    <w:tc>
                      <w:tcPr>
                        <w:tcW w:w="454" w:type="dxa"/>
                        <w:vAlign w:val="center"/>
                      </w:tcPr>
                      <w:p w14:paraId="6CF4FFB1" w14:textId="04B64911" w:rsidR="00DF5451" w:rsidRPr="003567F3" w:rsidRDefault="003567F3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FF00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E02272F" w14:textId="70C62F92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3A5EF8C" w14:textId="0F95B5CC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FE38D8D" w14:textId="33DDFED2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7BA1CD6" w14:textId="2D5B04F9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9F10394" w14:textId="375F6DA5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E230355" w14:textId="4D6D364B" w:rsidR="00DF5451" w:rsidRPr="003567F3" w:rsidRDefault="003567F3" w:rsidP="00C429F5">
                        <w:pPr>
                          <w:pStyle w:val="Banner11"/>
                          <w:rPr>
                            <w:color w:val="0000FF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0000FF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</w:tr>
                  <w:tr w:rsidR="00DF5451" w:rsidRPr="003567F3" w14:paraId="0AD29150" w14:textId="77777777" w:rsidTr="00DF5451">
                    <w:trPr>
                      <w:trHeight w:val="255"/>
                    </w:trPr>
                    <w:tc>
                      <w:tcPr>
                        <w:tcW w:w="454" w:type="dxa"/>
                        <w:vAlign w:val="center"/>
                      </w:tcPr>
                      <w:p w14:paraId="7D86735E" w14:textId="39EF34A6" w:rsidR="00DF5451" w:rsidRPr="003567F3" w:rsidRDefault="003567F3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FF0000"/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A04E2D2" w14:textId="7506B28E" w:rsidR="00DF5451" w:rsidRPr="003567F3" w:rsidRDefault="003567F3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FF0000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87E6DEE" w14:textId="3033545A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54BFC8E" w14:textId="4626672C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F24BD2A" w14:textId="1DC0DEF8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F79A51D" w14:textId="48DA81C0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8C00D7F" w14:textId="697AAC1B" w:rsidR="00DF5451" w:rsidRPr="003567F3" w:rsidRDefault="003567F3" w:rsidP="00C429F5">
                        <w:pPr>
                          <w:pStyle w:val="Banner11"/>
                          <w:rPr>
                            <w:color w:val="0000FF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0000FF"/>
                            <w:sz w:val="22"/>
                            <w:szCs w:val="22"/>
                          </w:rPr>
                          <w:t>17</w:t>
                        </w:r>
                      </w:p>
                    </w:tc>
                  </w:tr>
                  <w:tr w:rsidR="00DF5451" w:rsidRPr="003567F3" w14:paraId="4F5B5FBB" w14:textId="77777777" w:rsidTr="00DF5451">
                    <w:trPr>
                      <w:trHeight w:val="255"/>
                    </w:trPr>
                    <w:tc>
                      <w:tcPr>
                        <w:tcW w:w="454" w:type="dxa"/>
                        <w:vAlign w:val="center"/>
                      </w:tcPr>
                      <w:p w14:paraId="4B1D6B2D" w14:textId="2A1DD443" w:rsidR="00DF5451" w:rsidRPr="003567F3" w:rsidRDefault="003567F3" w:rsidP="00C429F5">
                        <w:pPr>
                          <w:pStyle w:val="Banner11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FF0000"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2A57144" w14:textId="1B5FBC0F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FF72853" w14:textId="17D15827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7D2E433" w14:textId="1ABD63E9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0894F84" w14:textId="3AF793CC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EBC76BD" w14:textId="2A332370" w:rsidR="00DF5451" w:rsidRPr="003567F3" w:rsidRDefault="003567F3" w:rsidP="00C429F5">
                        <w:pPr>
                          <w:pStyle w:val="Banner1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F23E6D5" w14:textId="57F1C41D" w:rsidR="00DF5451" w:rsidRPr="003567F3" w:rsidRDefault="003567F3" w:rsidP="00C429F5">
                        <w:pPr>
                          <w:pStyle w:val="Banner11"/>
                          <w:rPr>
                            <w:color w:val="0000FF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0000FF"/>
                            <w:sz w:val="22"/>
                            <w:szCs w:val="22"/>
                          </w:rPr>
                          <w:t>24</w:t>
                        </w:r>
                      </w:p>
                    </w:tc>
                  </w:tr>
                  <w:tr w:rsidR="00DF5451" w:rsidRPr="003567F3" w14:paraId="2D47C2F2" w14:textId="77777777" w:rsidTr="00DF5451">
                    <w:trPr>
                      <w:trHeight w:val="255"/>
                    </w:trPr>
                    <w:tc>
                      <w:tcPr>
                        <w:tcW w:w="454" w:type="dxa"/>
                        <w:vAlign w:val="center"/>
                      </w:tcPr>
                      <w:p w14:paraId="7F746791" w14:textId="47891D4D" w:rsidR="00DF5451" w:rsidRPr="003567F3" w:rsidRDefault="003567F3" w:rsidP="00C429F5">
                        <w:pPr>
                          <w:pStyle w:val="Banner11"/>
                          <w:spacing w:before="100" w:beforeAutospacing="1"/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FF0000"/>
                            <w:sz w:val="22"/>
                            <w:szCs w:val="22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FB60F53" w14:textId="1A1B359E" w:rsidR="00DF5451" w:rsidRPr="003567F3" w:rsidRDefault="003567F3" w:rsidP="00C429F5">
                        <w:pPr>
                          <w:pStyle w:val="Banner11"/>
                          <w:spacing w:before="100" w:beforeAutospacing="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676C17C" w14:textId="7E0BE114" w:rsidR="00DF5451" w:rsidRPr="003567F3" w:rsidRDefault="003567F3" w:rsidP="00C429F5">
                        <w:pPr>
                          <w:pStyle w:val="Banner11"/>
                          <w:spacing w:before="100" w:beforeAutospacing="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4E9A630" w14:textId="6A58E36D" w:rsidR="00DF5451" w:rsidRPr="003567F3" w:rsidRDefault="003567F3" w:rsidP="00C429F5">
                        <w:pPr>
                          <w:pStyle w:val="Banner11"/>
                          <w:spacing w:before="100" w:beforeAutospacing="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29947E4" w14:textId="493AA405" w:rsidR="00DF5451" w:rsidRPr="003567F3" w:rsidRDefault="003567F3" w:rsidP="00C429F5">
                        <w:pPr>
                          <w:pStyle w:val="Banner11"/>
                          <w:spacing w:before="100" w:beforeAutospacing="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D67E878" w14:textId="18CBE4A3" w:rsidR="00DF5451" w:rsidRPr="003567F3" w:rsidRDefault="003567F3" w:rsidP="00C429F5">
                        <w:pPr>
                          <w:pStyle w:val="Banner11"/>
                          <w:spacing w:before="100" w:beforeAutospacing="1"/>
                          <w:rPr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64E19FC" w14:textId="610F10B6" w:rsidR="00DF5451" w:rsidRPr="003567F3" w:rsidRDefault="003567F3" w:rsidP="00C429F5">
                        <w:pPr>
                          <w:pStyle w:val="Banner11"/>
                          <w:spacing w:before="100" w:beforeAutospacing="1"/>
                          <w:rPr>
                            <w:color w:val="0000FF"/>
                            <w:sz w:val="22"/>
                            <w:szCs w:val="22"/>
                          </w:rPr>
                        </w:pPr>
                        <w:r w:rsidRPr="003567F3">
                          <w:rPr>
                            <w:color w:val="0000FF"/>
                            <w:sz w:val="22"/>
                            <w:szCs w:val="22"/>
                          </w:rPr>
                          <w:t>31</w:t>
                        </w:r>
                      </w:p>
                    </w:tc>
                  </w:tr>
                </w:tbl>
                <w:p w14:paraId="350E950F" w14:textId="77777777" w:rsidR="00DF5451" w:rsidRDefault="00DF5451" w:rsidP="00DF5451">
                  <w:pPr>
                    <w:pStyle w:val="Banner11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77873CCB">
          <v:shape id="_x0000_s2161" type="#_x0000_t136" style="position:absolute;margin-left:440.85pt;margin-top:166pt;width:28.15pt;height:10.4pt;z-index:18" fillcolor="black" stroked="f">
            <v:shadow color="#868686"/>
            <v:textpath style="font-family:&quot;HG創英角ｺﾞｼｯｸUB&quot;;font-weight:bold;v-text-reverse:t;v-text-kern:t" trim="t" fitpath="t" string="2月"/>
          </v:shape>
        </w:pict>
      </w:r>
      <w:r w:rsidR="00000000">
        <w:rPr>
          <w:noProof/>
          <w:lang w:bidi="ar-SA"/>
        </w:rPr>
        <w:pict w14:anchorId="1A342C90">
          <v:shape id="_x0000_s2118" type="#_x0000_t136" style="position:absolute;margin-left:247.85pt;margin-top:166pt;width:28.15pt;height:10.4pt;z-index:7" fillcolor="black" stroked="f">
            <v:shadow color="#868686"/>
            <v:textpath style="font-family:&quot;HG創英角ｺﾞｼｯｸUB&quot;;font-weight:bold;v-text-reverse:t;v-text-kern:t" trim="t" fitpath="t" string="1月"/>
          </v:shape>
        </w:pict>
      </w:r>
      <w:r w:rsidR="00000000">
        <w:pict w14:anchorId="1F27F66B">
          <v:rect id="_x0000_s2050" style="position:absolute;margin-left:31.5pt;margin-top:311.3pt;width:504.05pt;height:500.95pt;z-index:1;mso-position-horizontal-relative:margin;mso-position-vertical-relative:margin" filled="f" stroked="f">
            <v:textbox style="mso-next-textbox:#_x0000_s2050" inset="0,0,0,0">
              <w:txbxContent>
                <w:tbl>
                  <w:tblPr>
                    <w:tblW w:w="0" w:type="auto"/>
                    <w:jc w:val="center"/>
                    <w:tblBorders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18"/>
                    <w:gridCol w:w="1418"/>
                    <w:gridCol w:w="1418"/>
                    <w:gridCol w:w="1418"/>
                    <w:gridCol w:w="1418"/>
                    <w:gridCol w:w="1418"/>
                    <w:gridCol w:w="1418"/>
                  </w:tblGrid>
                  <w:tr w:rsidR="00C23B40" w14:paraId="0B1C1C2C" w14:textId="77777777" w:rsidTr="00DB5FEF">
                    <w:trPr>
                      <w:trHeight w:hRule="exact" w:val="1474"/>
                      <w:jc w:val="center"/>
                    </w:trPr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406B4C58" w14:textId="77777777" w:rsidR="00C23B40" w:rsidRPr="00F31E52" w:rsidRDefault="00FA395F" w:rsidP="009418ED">
                        <w:pPr>
                          <w:pStyle w:val="BannerHeading2"/>
                          <w:rPr>
                            <w:color w:val="FF0000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color w:val="FF0000"/>
                            <w:lang w:eastAsia="ja-JP"/>
                          </w:rPr>
                          <w:t>sun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6F5CB311" w14:textId="77777777" w:rsidR="00C23B40" w:rsidRPr="00CA471F" w:rsidRDefault="00C23B40" w:rsidP="009418ED">
                        <w:pPr>
                          <w:pStyle w:val="BannerHeading2"/>
                        </w:pPr>
                        <w:r w:rsidRPr="00CA471F">
                          <w:t>Mon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524E90FB" w14:textId="77777777" w:rsidR="00C23B40" w:rsidRPr="00CA471F" w:rsidRDefault="00C23B40" w:rsidP="009418ED">
                        <w:pPr>
                          <w:pStyle w:val="BannerHeading2"/>
                        </w:pPr>
                        <w:r w:rsidRPr="00CA471F">
                          <w:t>Tue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2B1CC620" w14:textId="77777777" w:rsidR="00C23B40" w:rsidRPr="00CA471F" w:rsidRDefault="00C23B40" w:rsidP="009418ED">
                        <w:pPr>
                          <w:pStyle w:val="BannerHeading2"/>
                        </w:pPr>
                        <w:r w:rsidRPr="00CA471F">
                          <w:t>Wed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09E98468" w14:textId="77777777" w:rsidR="00C23B40" w:rsidRPr="00CA471F" w:rsidRDefault="00C23B40" w:rsidP="009418ED">
                        <w:pPr>
                          <w:pStyle w:val="BannerHeading2"/>
                        </w:pPr>
                        <w:r w:rsidRPr="00CA471F">
                          <w:t>Thu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5E8947E5" w14:textId="77777777" w:rsidR="00C23B40" w:rsidRPr="00CA471F" w:rsidRDefault="00C23B40" w:rsidP="009418ED">
                        <w:pPr>
                          <w:pStyle w:val="BannerHeading2"/>
                        </w:pPr>
                        <w:r w:rsidRPr="00CA471F">
                          <w:t>Fri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53980C49" w14:textId="77777777" w:rsidR="00C23B40" w:rsidRPr="00F31E52" w:rsidRDefault="00C23B40" w:rsidP="009418ED">
                        <w:pPr>
                          <w:pStyle w:val="BannerHeading2"/>
                          <w:rPr>
                            <w:color w:val="0000FF"/>
                          </w:rPr>
                        </w:pPr>
                        <w:r w:rsidRPr="00F31E52">
                          <w:rPr>
                            <w:color w:val="0000FF"/>
                          </w:rPr>
                          <w:t>Sat</w:t>
                        </w:r>
                      </w:p>
                    </w:tc>
                  </w:tr>
                  <w:tr w:rsidR="00C23B40" w:rsidRPr="00CA471F" w14:paraId="33BE6FC8" w14:textId="77777777" w:rsidTr="00AD5D7C">
                    <w:trPr>
                      <w:trHeight w:hRule="exact" w:val="1531"/>
                      <w:jc w:val="center"/>
                    </w:trPr>
                    <w:tc>
                      <w:tcPr>
                        <w:tcW w:w="1418" w:type="dxa"/>
                        <w:tcBorders>
                          <w:top w:val="single" w:sz="4" w:space="0" w:color="auto"/>
                        </w:tcBorders>
                      </w:tcPr>
                      <w:p w14:paraId="50717AAE" w14:textId="5F0EFE41" w:rsidR="00C23B40" w:rsidRPr="00FA395F" w:rsidRDefault="00C23B40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56"/>
                            <w:szCs w:val="56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</w:tcBorders>
                      </w:tcPr>
                      <w:p w14:paraId="2C7C55FB" w14:textId="5D3CE41F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</w:tcBorders>
                      </w:tcPr>
                      <w:p w14:paraId="38FB3FD2" w14:textId="4FDBAD6F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</w:tcBorders>
                      </w:tcPr>
                      <w:p w14:paraId="19CC39A0" w14:textId="4B259544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</w:tcBorders>
                      </w:tcPr>
                      <w:p w14:paraId="4ACB7CE6" w14:textId="474BB301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</w:tcBorders>
                      </w:tcPr>
                      <w:p w14:paraId="7B837238" w14:textId="4A2D077D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color w:val="000000"/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color w:val="000000"/>
                            <w:sz w:val="56"/>
                            <w:szCs w:val="56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</w:tcBorders>
                      </w:tcPr>
                      <w:p w14:paraId="7CC1D968" w14:textId="5C32B1E7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56"/>
                            <w:szCs w:val="56"/>
                            <w:lang w:eastAsia="ja-JP"/>
                          </w:rPr>
                          <w:t>6</w:t>
                        </w:r>
                      </w:p>
                    </w:tc>
                  </w:tr>
                  <w:tr w:rsidR="00C23B40" w:rsidRPr="00CA471F" w14:paraId="3AFB8CA3" w14:textId="77777777" w:rsidTr="00AD5D7C">
                    <w:trPr>
                      <w:trHeight w:hRule="exact" w:val="1531"/>
                      <w:jc w:val="center"/>
                    </w:trPr>
                    <w:tc>
                      <w:tcPr>
                        <w:tcW w:w="1418" w:type="dxa"/>
                      </w:tcPr>
                      <w:p w14:paraId="2BD30F05" w14:textId="65C8A0F1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56"/>
                            <w:szCs w:val="56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AF3F19B" w14:textId="2AE4559A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8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5B88A963" w14:textId="76B5CEF7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24D73241" w14:textId="07D940A1" w:rsidR="00C23B40" w:rsidRPr="002C05E1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EAFA1AE" w14:textId="3AEEB0F7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62DA87A5" w14:textId="30CAC730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492B375" w14:textId="63B6266B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56"/>
                            <w:szCs w:val="56"/>
                            <w:lang w:eastAsia="ja-JP"/>
                          </w:rPr>
                          <w:t>13</w:t>
                        </w:r>
                      </w:p>
                    </w:tc>
                  </w:tr>
                  <w:tr w:rsidR="00C23B40" w:rsidRPr="00CA471F" w14:paraId="5E4D40C3" w14:textId="77777777" w:rsidTr="00AD5D7C">
                    <w:trPr>
                      <w:trHeight w:hRule="exact" w:val="1531"/>
                      <w:jc w:val="center"/>
                    </w:trPr>
                    <w:tc>
                      <w:tcPr>
                        <w:tcW w:w="1418" w:type="dxa"/>
                      </w:tcPr>
                      <w:p w14:paraId="5F4F09E0" w14:textId="5E0FF318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56"/>
                            <w:szCs w:val="56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763ACD35" w14:textId="538EFF99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15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48DF6D9A" w14:textId="34DF0687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3E7C96D2" w14:textId="03AEEA09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4CB2C304" w14:textId="234E799C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00F04A4C" w14:textId="45C9526B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1418" w:type="dxa"/>
                      </w:tcPr>
                      <w:p w14:paraId="1D5EF0EC" w14:textId="594C0E19" w:rsidR="00C23B40" w:rsidRPr="002C05E1" w:rsidRDefault="003567F3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56"/>
                            <w:szCs w:val="56"/>
                            <w:lang w:eastAsia="ja-JP"/>
                          </w:rPr>
                          <w:t>20</w:t>
                        </w:r>
                      </w:p>
                    </w:tc>
                  </w:tr>
                  <w:tr w:rsidR="00C23B40" w:rsidRPr="00CA471F" w14:paraId="13A083F6" w14:textId="77777777" w:rsidTr="00AD5D7C">
                    <w:trPr>
                      <w:trHeight w:hRule="exact" w:val="1531"/>
                      <w:jc w:val="center"/>
                    </w:trPr>
                    <w:tc>
                      <w:tcPr>
                        <w:tcW w:w="1418" w:type="dxa"/>
                        <w:tcBorders>
                          <w:bottom w:val="single" w:sz="4" w:space="0" w:color="auto"/>
                        </w:tcBorders>
                      </w:tcPr>
                      <w:p w14:paraId="54BA5291" w14:textId="1D559414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56"/>
                            <w:szCs w:val="56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1418" w:type="dxa"/>
                        <w:tcBorders>
                          <w:bottom w:val="single" w:sz="4" w:space="0" w:color="auto"/>
                        </w:tcBorders>
                      </w:tcPr>
                      <w:p w14:paraId="0AFE5F0B" w14:textId="6A280161" w:rsidR="00C23B40" w:rsidRPr="00C568E5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22</w:t>
                        </w:r>
                      </w:p>
                    </w:tc>
                    <w:tc>
                      <w:tcPr>
                        <w:tcW w:w="1418" w:type="dxa"/>
                        <w:tcBorders>
                          <w:bottom w:val="single" w:sz="4" w:space="0" w:color="auto"/>
                        </w:tcBorders>
                      </w:tcPr>
                      <w:p w14:paraId="5B90DEB8" w14:textId="27C8FAB2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1418" w:type="dxa"/>
                        <w:tcBorders>
                          <w:bottom w:val="single" w:sz="4" w:space="0" w:color="auto"/>
                        </w:tcBorders>
                      </w:tcPr>
                      <w:p w14:paraId="5FBD1BBF" w14:textId="76EF7EDD" w:rsidR="00C23B40" w:rsidRPr="00F92FAC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1418" w:type="dxa"/>
                        <w:tcBorders>
                          <w:bottom w:val="single" w:sz="4" w:space="0" w:color="auto"/>
                        </w:tcBorders>
                      </w:tcPr>
                      <w:p w14:paraId="74DE6598" w14:textId="067E6B82" w:rsidR="00C23B40" w:rsidRPr="00FA395F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1418" w:type="dxa"/>
                        <w:tcBorders>
                          <w:bottom w:val="single" w:sz="4" w:space="0" w:color="auto"/>
                        </w:tcBorders>
                      </w:tcPr>
                      <w:p w14:paraId="12EC780D" w14:textId="7E91B3B5" w:rsidR="00C23B40" w:rsidRPr="003F7220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1418" w:type="dxa"/>
                        <w:tcBorders>
                          <w:bottom w:val="single" w:sz="4" w:space="0" w:color="auto"/>
                        </w:tcBorders>
                      </w:tcPr>
                      <w:p w14:paraId="14C639B5" w14:textId="6BD73794" w:rsidR="00C23B40" w:rsidRPr="003F7220" w:rsidRDefault="003567F3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color w:val="0000FF"/>
                            <w:sz w:val="56"/>
                            <w:szCs w:val="56"/>
                            <w:lang w:eastAsia="ja-JP"/>
                          </w:rPr>
                          <w:t>27</w:t>
                        </w:r>
                      </w:p>
                    </w:tc>
                  </w:tr>
                  <w:tr w:rsidR="002C05E1" w:rsidRPr="00CA471F" w14:paraId="37F4B82C" w14:textId="77777777" w:rsidTr="00AD5D7C">
                    <w:trPr>
                      <w:trHeight w:hRule="exact" w:val="1531"/>
                      <w:jc w:val="center"/>
                    </w:trPr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0FF3387B" w14:textId="46BE351E" w:rsidR="002C05E1" w:rsidRPr="00DB5FEF" w:rsidRDefault="003567F3" w:rsidP="00CA471F">
                        <w:pPr>
                          <w:pStyle w:val="Banner00"/>
                          <w:spacing w:before="60" w:after="240"/>
                          <w:rPr>
                            <w:color w:val="FF0000"/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color w:val="FF0000"/>
                            <w:sz w:val="56"/>
                            <w:szCs w:val="56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00CA7E6F" w14:textId="04EAF143" w:rsidR="002C05E1" w:rsidRPr="009B671D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29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73612131" w14:textId="7114EEC7" w:rsidR="002C05E1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70434FD5" w14:textId="4B1939BC" w:rsidR="002C05E1" w:rsidRDefault="003567F3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  <w:r>
                          <w:rPr>
                            <w:sz w:val="56"/>
                            <w:szCs w:val="56"/>
                            <w:lang w:eastAsia="ja-JP"/>
                          </w:rPr>
                          <w:t>31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615A8D7F" w14:textId="1543CD39" w:rsidR="002C05E1" w:rsidRDefault="002C05E1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69F3295C" w14:textId="607F78A2" w:rsidR="002C05E1" w:rsidRDefault="002C05E1" w:rsidP="00CA471F">
                        <w:pPr>
                          <w:pStyle w:val="Banner00"/>
                          <w:spacing w:before="60" w:after="240"/>
                          <w:rPr>
                            <w:sz w:val="56"/>
                            <w:szCs w:val="56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3086A1AA" w14:textId="66F1ACCF" w:rsidR="002C05E1" w:rsidRDefault="002C05E1" w:rsidP="00CA471F">
                        <w:pPr>
                          <w:pStyle w:val="Banner00"/>
                          <w:spacing w:before="60" w:after="240"/>
                          <w:rPr>
                            <w:color w:val="0000FF"/>
                            <w:sz w:val="56"/>
                            <w:szCs w:val="56"/>
                            <w:lang w:eastAsia="ja-JP"/>
                          </w:rPr>
                        </w:pPr>
                      </w:p>
                    </w:tc>
                  </w:tr>
                </w:tbl>
                <w:p w14:paraId="424A396A" w14:textId="77777777" w:rsidR="00C23B40" w:rsidRDefault="00C23B40" w:rsidP="00CA471F">
                  <w:pPr>
                    <w:pStyle w:val="Banner00"/>
                    <w:spacing w:after="240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5E9E4AAE">
          <v:shape id="_x0000_s2159" type="#_x0000_t75" style="position:absolute;margin-left:460.8pt;margin-top:685.9pt;width:56.25pt;height:56.3pt;z-index:16">
            <v:imagedata r:id="rId9" o:title="" chromakey="white"/>
          </v:shape>
        </w:pict>
      </w:r>
      <w:r w:rsidR="00000000">
        <w:rPr>
          <w:noProof/>
          <w:lang w:bidi="ar-SA"/>
        </w:rPr>
        <w:pict w14:anchorId="79A3E227">
          <v:shape id="_x0000_s2158" type="#_x0000_t75" style="position:absolute;margin-left:146.95pt;margin-top:217.6pt;width:51.15pt;height:51.2pt;z-index:15">
            <v:imagedata r:id="rId9" o:title="" chromakey="white"/>
          </v:shape>
        </w:pict>
      </w:r>
    </w:p>
    <w:sectPr w:rsidR="001C039C" w:rsidSect="00FA395F">
      <w:pgSz w:w="11907" w:h="16839" w:code="9"/>
      <w:pgMar w:top="284" w:right="720" w:bottom="720" w:left="28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DBA06" w14:textId="77777777" w:rsidR="00DC3BA1" w:rsidRDefault="00DC3BA1">
      <w:r>
        <w:separator/>
      </w:r>
    </w:p>
  </w:endnote>
  <w:endnote w:type="continuationSeparator" w:id="0">
    <w:p w14:paraId="6F37999E" w14:textId="77777777" w:rsidR="00DC3BA1" w:rsidRDefault="00DC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37E46" w14:textId="77777777" w:rsidR="00DC3BA1" w:rsidRDefault="00DC3BA1">
      <w:r>
        <w:separator/>
      </w:r>
    </w:p>
  </w:footnote>
  <w:footnote w:type="continuationSeparator" w:id="0">
    <w:p w14:paraId="0A5C44F0" w14:textId="77777777" w:rsidR="00DC3BA1" w:rsidRDefault="00DC3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32468825">
    <w:abstractNumId w:val="9"/>
  </w:num>
  <w:num w:numId="2" w16cid:durableId="1978027438">
    <w:abstractNumId w:val="7"/>
  </w:num>
  <w:num w:numId="3" w16cid:durableId="1473988618">
    <w:abstractNumId w:val="6"/>
  </w:num>
  <w:num w:numId="4" w16cid:durableId="1654338023">
    <w:abstractNumId w:val="5"/>
  </w:num>
  <w:num w:numId="5" w16cid:durableId="766383486">
    <w:abstractNumId w:val="4"/>
  </w:num>
  <w:num w:numId="6" w16cid:durableId="824854796">
    <w:abstractNumId w:val="8"/>
  </w:num>
  <w:num w:numId="7" w16cid:durableId="303245637">
    <w:abstractNumId w:val="3"/>
  </w:num>
  <w:num w:numId="8" w16cid:durableId="33041318">
    <w:abstractNumId w:val="2"/>
  </w:num>
  <w:num w:numId="9" w16cid:durableId="1257248995">
    <w:abstractNumId w:val="1"/>
  </w:num>
  <w:num w:numId="10" w16cid:durableId="2015298254">
    <w:abstractNumId w:val="0"/>
  </w:num>
  <w:num w:numId="11" w16cid:durableId="1316567781">
    <w:abstractNumId w:val="9"/>
  </w:num>
  <w:num w:numId="12" w16cid:durableId="739015558">
    <w:abstractNumId w:val="7"/>
  </w:num>
  <w:num w:numId="13" w16cid:durableId="331106208">
    <w:abstractNumId w:val="6"/>
  </w:num>
  <w:num w:numId="14" w16cid:durableId="155147862">
    <w:abstractNumId w:val="5"/>
  </w:num>
  <w:num w:numId="15" w16cid:durableId="1265456035">
    <w:abstractNumId w:val="4"/>
  </w:num>
  <w:num w:numId="16" w16cid:durableId="1338389924">
    <w:abstractNumId w:val="8"/>
  </w:num>
  <w:num w:numId="17" w16cid:durableId="253442386">
    <w:abstractNumId w:val="3"/>
  </w:num>
  <w:num w:numId="18" w16cid:durableId="756636815">
    <w:abstractNumId w:val="2"/>
  </w:num>
  <w:num w:numId="19" w16cid:durableId="920482540">
    <w:abstractNumId w:val="1"/>
  </w:num>
  <w:num w:numId="20" w16cid:durableId="307632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5"/>
  <w:displayHorizontalDrawingGridEvery w:val="2"/>
  <w:displayVerticalDrawingGridEvery w:val="2"/>
  <w:noPunctuationKerning/>
  <w:characterSpacingControl w:val="doNotCompress"/>
  <w:savePreviewPicture/>
  <w:hdrShapeDefaults>
    <o:shapedefaults v:ext="edit" spidmax="2165">
      <v:textbox inset="5.85pt,.7pt,5.85pt,.7pt"/>
      <o:colormru v:ext="edit" colors="#d1f4f3,#ffdebd,#fcf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039C"/>
    <w:rsid w:val="000C1E4F"/>
    <w:rsid w:val="000D6B16"/>
    <w:rsid w:val="0010767E"/>
    <w:rsid w:val="001339B0"/>
    <w:rsid w:val="001708C9"/>
    <w:rsid w:val="00172AB6"/>
    <w:rsid w:val="00194010"/>
    <w:rsid w:val="001A203B"/>
    <w:rsid w:val="001A3A01"/>
    <w:rsid w:val="001C039C"/>
    <w:rsid w:val="001F7A07"/>
    <w:rsid w:val="0021300B"/>
    <w:rsid w:val="002475A8"/>
    <w:rsid w:val="002623F2"/>
    <w:rsid w:val="002B67EE"/>
    <w:rsid w:val="002B7102"/>
    <w:rsid w:val="002C05E1"/>
    <w:rsid w:val="00311D7F"/>
    <w:rsid w:val="00336792"/>
    <w:rsid w:val="003567F3"/>
    <w:rsid w:val="003A2BC9"/>
    <w:rsid w:val="003F7220"/>
    <w:rsid w:val="00440B67"/>
    <w:rsid w:val="0045002C"/>
    <w:rsid w:val="004A3901"/>
    <w:rsid w:val="004B0752"/>
    <w:rsid w:val="004B5CDB"/>
    <w:rsid w:val="004C4DE7"/>
    <w:rsid w:val="004F4928"/>
    <w:rsid w:val="005060F3"/>
    <w:rsid w:val="0054092C"/>
    <w:rsid w:val="00563929"/>
    <w:rsid w:val="005754DB"/>
    <w:rsid w:val="006A3DDC"/>
    <w:rsid w:val="006C40E6"/>
    <w:rsid w:val="006D334E"/>
    <w:rsid w:val="00756808"/>
    <w:rsid w:val="007D039A"/>
    <w:rsid w:val="007F36CD"/>
    <w:rsid w:val="00890F0C"/>
    <w:rsid w:val="008A2A9C"/>
    <w:rsid w:val="008E62F9"/>
    <w:rsid w:val="00903A5A"/>
    <w:rsid w:val="009418ED"/>
    <w:rsid w:val="00966A0A"/>
    <w:rsid w:val="00977F81"/>
    <w:rsid w:val="009919D9"/>
    <w:rsid w:val="0099417A"/>
    <w:rsid w:val="009A6D43"/>
    <w:rsid w:val="009B671D"/>
    <w:rsid w:val="009C06CE"/>
    <w:rsid w:val="00A05603"/>
    <w:rsid w:val="00A54BDA"/>
    <w:rsid w:val="00AD5D7C"/>
    <w:rsid w:val="00AF6EDF"/>
    <w:rsid w:val="00B60917"/>
    <w:rsid w:val="00BB42F0"/>
    <w:rsid w:val="00BD7433"/>
    <w:rsid w:val="00BE1BD3"/>
    <w:rsid w:val="00C13D4F"/>
    <w:rsid w:val="00C23B40"/>
    <w:rsid w:val="00C34695"/>
    <w:rsid w:val="00C429F5"/>
    <w:rsid w:val="00C568E5"/>
    <w:rsid w:val="00C82C6D"/>
    <w:rsid w:val="00C83666"/>
    <w:rsid w:val="00CA471F"/>
    <w:rsid w:val="00CB5385"/>
    <w:rsid w:val="00CC6661"/>
    <w:rsid w:val="00D1633D"/>
    <w:rsid w:val="00DB2A4F"/>
    <w:rsid w:val="00DB5B10"/>
    <w:rsid w:val="00DB5FEF"/>
    <w:rsid w:val="00DC3BA1"/>
    <w:rsid w:val="00DE25BB"/>
    <w:rsid w:val="00DE7FD0"/>
    <w:rsid w:val="00DF5451"/>
    <w:rsid w:val="00E01350"/>
    <w:rsid w:val="00E328AD"/>
    <w:rsid w:val="00E74877"/>
    <w:rsid w:val="00EA306D"/>
    <w:rsid w:val="00EE2694"/>
    <w:rsid w:val="00F31E52"/>
    <w:rsid w:val="00F503B9"/>
    <w:rsid w:val="00F543B1"/>
    <w:rsid w:val="00F92FAC"/>
    <w:rsid w:val="00FA395F"/>
    <w:rsid w:val="00FC3154"/>
    <w:rsid w:val="00FF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65">
      <v:textbox inset="5.85pt,.7pt,5.85pt,.7pt"/>
      <o:colormru v:ext="edit" colors="#d1f4f3,#ffdebd,#fcf"/>
    </o:shapedefaults>
    <o:shapelayout v:ext="edit">
      <o:idmap v:ext="edit" data="2"/>
    </o:shapelayout>
  </w:shapeDefaults>
  <w:decimalSymbol w:val="."/>
  <w:listSeparator w:val=","/>
  <w14:docId w14:val="62F63B26"/>
  <w15:chartTrackingRefBased/>
  <w15:docId w15:val="{B3140DAF-D4CA-4B07-98DF-9CD4DA81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styleId="HTML3">
    <w:name w:val="HTML Typewriter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4</TotalTime>
  <Pages>1</Pages>
  <Words>3</Words>
  <Characters>20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Company>Microsoft</Company>
  <LinksUpToDate>false</LinksUpToDate>
  <CharactersWithSpaces>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>深瀬　美貴子</dc:creator>
  <cp:keywords/>
  <cp:lastModifiedBy>Mikiko Fukase</cp:lastModifiedBy>
  <cp:revision>2</cp:revision>
  <dcterms:created xsi:type="dcterms:W3CDTF">2025-09-04T04:21:00Z</dcterms:created>
  <dcterms:modified xsi:type="dcterms:W3CDTF">2025-09-04T04:21:00Z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2001010300</vt:i4>
  </property>
</Properties>
</file>