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text" w:horzAnchor="margin" w:tblpY="7371"/>
        <w:tblW w:w="0" w:type="auto"/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01"/>
        <w:gridCol w:w="1502"/>
        <w:gridCol w:w="1502"/>
        <w:gridCol w:w="1502"/>
        <w:gridCol w:w="1502"/>
        <w:gridCol w:w="1502"/>
        <w:gridCol w:w="1502"/>
      </w:tblGrid>
      <w:tr w:rsidR="00A96355" w14:paraId="087C5B1E" w14:textId="77777777" w:rsidTr="00A96355">
        <w:trPr>
          <w:trHeight w:val="1100"/>
        </w:trPr>
        <w:tc>
          <w:tcPr>
            <w:tcW w:w="1501" w:type="dxa"/>
          </w:tcPr>
          <w:p w14:paraId="7C979E4C" w14:textId="77777777" w:rsidR="00A96355" w:rsidRDefault="00A96355" w:rsidP="00A96355">
            <w:pPr>
              <w:pStyle w:val="BoxesHeading2"/>
              <w:rPr>
                <w:b/>
                <w:bCs/>
                <w:color w:val="FF0000"/>
                <w:sz w:val="32"/>
              </w:rPr>
            </w:pPr>
            <w:r>
              <w:rPr>
                <w:b/>
                <w:bCs/>
                <w:color w:val="FF0000"/>
                <w:sz w:val="32"/>
              </w:rPr>
              <w:t>Sun</w:t>
            </w:r>
          </w:p>
        </w:tc>
        <w:tc>
          <w:tcPr>
            <w:tcW w:w="1502" w:type="dxa"/>
          </w:tcPr>
          <w:p w14:paraId="5FA0B91A" w14:textId="77777777" w:rsidR="00A96355" w:rsidRDefault="00A96355" w:rsidP="00A96355">
            <w:pPr>
              <w:pStyle w:val="BoxesHeading2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Mon</w:t>
            </w:r>
          </w:p>
        </w:tc>
        <w:tc>
          <w:tcPr>
            <w:tcW w:w="1502" w:type="dxa"/>
          </w:tcPr>
          <w:p w14:paraId="33E9FF13" w14:textId="77777777" w:rsidR="00A96355" w:rsidRDefault="00A96355" w:rsidP="00A96355">
            <w:pPr>
              <w:pStyle w:val="BoxesHeading2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Tue</w:t>
            </w:r>
          </w:p>
        </w:tc>
        <w:tc>
          <w:tcPr>
            <w:tcW w:w="1502" w:type="dxa"/>
          </w:tcPr>
          <w:p w14:paraId="32EB5392" w14:textId="77777777" w:rsidR="00A96355" w:rsidRDefault="00A96355" w:rsidP="00A96355">
            <w:pPr>
              <w:pStyle w:val="BoxesHeading2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Wed</w:t>
            </w:r>
          </w:p>
        </w:tc>
        <w:tc>
          <w:tcPr>
            <w:tcW w:w="1502" w:type="dxa"/>
          </w:tcPr>
          <w:p w14:paraId="08F1CF73" w14:textId="77777777" w:rsidR="00A96355" w:rsidRDefault="00A96355" w:rsidP="00A96355">
            <w:pPr>
              <w:pStyle w:val="BoxesHeading2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Thu</w:t>
            </w:r>
          </w:p>
        </w:tc>
        <w:tc>
          <w:tcPr>
            <w:tcW w:w="1502" w:type="dxa"/>
          </w:tcPr>
          <w:p w14:paraId="3FB0263A" w14:textId="77777777" w:rsidR="00A96355" w:rsidRDefault="00A96355" w:rsidP="00A96355">
            <w:pPr>
              <w:pStyle w:val="BoxesHeading2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</w:rPr>
              <w:t>Fri</w:t>
            </w:r>
          </w:p>
        </w:tc>
        <w:tc>
          <w:tcPr>
            <w:tcW w:w="1502" w:type="dxa"/>
          </w:tcPr>
          <w:p w14:paraId="63B7426E" w14:textId="77777777" w:rsidR="00A96355" w:rsidRDefault="00A96355" w:rsidP="00A96355">
            <w:pPr>
              <w:pStyle w:val="BoxesHeading2"/>
              <w:rPr>
                <w:b/>
                <w:bCs/>
                <w:color w:val="C45911"/>
                <w:sz w:val="32"/>
              </w:rPr>
            </w:pPr>
            <w:r>
              <w:rPr>
                <w:b/>
                <w:bCs/>
                <w:color w:val="C45911"/>
                <w:sz w:val="32"/>
              </w:rPr>
              <w:t>Sat</w:t>
            </w:r>
          </w:p>
        </w:tc>
      </w:tr>
      <w:tr w:rsidR="00A96355" w14:paraId="1E372F3C" w14:textId="77777777" w:rsidTr="00A96355">
        <w:trPr>
          <w:trHeight w:val="1120"/>
        </w:trPr>
        <w:tc>
          <w:tcPr>
            <w:tcW w:w="1501" w:type="dxa"/>
          </w:tcPr>
          <w:p w14:paraId="25C0499E" w14:textId="25E2E42F" w:rsidR="00A96355" w:rsidRPr="00076D58" w:rsidRDefault="00C17305" w:rsidP="00A96355">
            <w:pPr>
              <w:pStyle w:val="Boxes00"/>
              <w:rPr>
                <w:noProof/>
                <w:color w:val="EE0000"/>
                <w:lang w:bidi="ar-SA"/>
              </w:rPr>
            </w:pPr>
            <w:r w:rsidRPr="00076D58">
              <w:rPr>
                <w:noProof/>
                <w:color w:val="EE0000"/>
                <w:lang w:bidi="ar-SA"/>
              </w:rPr>
              <w:pict w14:anchorId="5A6022B4">
    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<v:stroke joinstyle="miter"/>
                  <v:path gradientshapeok="t" o:connecttype="custom" o:connectlocs="10860,2187;2928,10800;10860,21600;18672,10800" o:connectangles="270,180,90,0" textboxrect="5037,2277,16557,13677"/>
                </v:shapetype>
                <v:shape id="_x0000_s2216" type="#_x0000_t74" style="position:absolute;left:0;text-align:left;margin-left:4pt;margin-top:10.45pt;width:60pt;height:58pt;z-index:-2;mso-position-horizontal-relative:text;mso-position-vertical-relative:text" strokecolor="fuchsia" strokeweight="2.5pt">
                  <v:shadow color="#868686"/>
                </v:shape>
              </w:pict>
            </w:r>
            <w:r w:rsidRPr="00076D58">
              <w:rPr>
                <w:noProof/>
                <w:color w:val="EE0000"/>
                <w:lang w:bidi="ar-SA"/>
              </w:rPr>
              <w:t>1</w:t>
            </w:r>
          </w:p>
        </w:tc>
        <w:tc>
          <w:tcPr>
            <w:tcW w:w="1502" w:type="dxa"/>
          </w:tcPr>
          <w:p w14:paraId="5CD50352" w14:textId="143B92B7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pict w14:anchorId="17DEB5CB">
                <v:shape id="_x0000_s2215" type="#_x0000_t74" style="position:absolute;left:0;text-align:left;margin-left:3.5pt;margin-top:13.2pt;width:60pt;height:58pt;z-index:-3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#bdd6ee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t>2</w:t>
            </w:r>
          </w:p>
        </w:tc>
        <w:tc>
          <w:tcPr>
            <w:tcW w:w="1502" w:type="dxa"/>
          </w:tcPr>
          <w:p w14:paraId="72ED4138" w14:textId="2F9334A6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pict w14:anchorId="42F6F9EC">
                <v:shape id="_x0000_s2211" type="#_x0000_t74" style="position:absolute;left:0;text-align:left;margin-left:3.65pt;margin-top:14.55pt;width:60pt;height:58pt;z-index:-6;mso-position-horizontal-relative:text;mso-position-vertical-relative:text" strokecolor="#c6d9f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t>3</w:t>
            </w:r>
          </w:p>
        </w:tc>
        <w:tc>
          <w:tcPr>
            <w:tcW w:w="1502" w:type="dxa"/>
          </w:tcPr>
          <w:p w14:paraId="12EBF8C8" w14:textId="4C783E90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pict w14:anchorId="7787E5B2">
                <v:shape id="_x0000_s2213" type="#_x0000_t74" style="position:absolute;left:0;text-align:left;margin-left:4.5pt;margin-top:11.8pt;width:60pt;height:58pt;z-index:-5;mso-position-horizontal-relative:text;mso-position-vertical-relative:text" strokecolor="#c6d9f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t>4</w:t>
            </w:r>
          </w:p>
        </w:tc>
        <w:tc>
          <w:tcPr>
            <w:tcW w:w="1502" w:type="dxa"/>
          </w:tcPr>
          <w:p w14:paraId="01B3D8D1" w14:textId="2E83A650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pict w14:anchorId="3383CF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217" type="#_x0000_t75" style="position:absolute;left:0;text-align:left;margin-left:1.65pt;margin-top:12.55pt;width:63.75pt;height:63.75pt;z-index:-1;mso-position-horizontal-relative:text;mso-position-vertical-relative:text">
                  <v:imagedata r:id="rId7" o:title=""/>
                </v:shape>
              </w:pict>
            </w:r>
            <w:r>
              <w:rPr>
                <w:noProof/>
                <w:lang w:bidi="ar-SA"/>
              </w:rPr>
              <w:t>5</w:t>
            </w:r>
          </w:p>
        </w:tc>
        <w:tc>
          <w:tcPr>
            <w:tcW w:w="1502" w:type="dxa"/>
          </w:tcPr>
          <w:p w14:paraId="6B917A54" w14:textId="501C5D38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pict w14:anchorId="27B4812B">
                <v:shape id="_x0000_s2191" type="#_x0000_t74" style="position:absolute;left:0;text-align:left;margin-left:4.7pt;margin-top:13.6pt;width:60pt;height:58pt;z-index:-26;mso-position-horizontal-relative:text;mso-position-vertical-relative:text" strokecolor="#bdd6ee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t>6</w:t>
            </w:r>
          </w:p>
        </w:tc>
        <w:tc>
          <w:tcPr>
            <w:tcW w:w="1502" w:type="dxa"/>
          </w:tcPr>
          <w:p w14:paraId="470ECF65" w14:textId="0A5F5BB8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pict w14:anchorId="62DCDDE5">
                <v:shape id="_x0000_s2209" type="#_x0000_t74" style="position:absolute;left:0;text-align:left;margin-left:-371.9pt;margin-top:181.25pt;width:60pt;height:58pt;z-index:-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fuchsia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4E399526">
                <v:shape id="_x0000_s2194" type="#_x0000_t74" style="position:absolute;left:0;text-align:left;margin-left:-220.9pt;margin-top:66.25pt;width:60pt;height:58pt;z-index:-23;mso-position-horizontal-relative:text;mso-position-vertical-relative:text" strokecolor="fuchsia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121BAF6B">
                <v:shape id="_x0000_s2204" type="#_x0000_t74" style="position:absolute;left:0;text-align:left;margin-left:-297.4pt;margin-top:181.75pt;width:60pt;height:58pt;z-index:-13;mso-position-horizontal-relative:text;mso-position-vertical-relative:text" strokecolor="#bdd6ee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4B2562D4">
                <v:shape id="_x0000_s2207" type="#_x0000_t74" style="position:absolute;left:0;text-align:left;margin-left:-69.9pt;margin-top:179.25pt;width:60pt;height:58pt;z-index:-1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#bdd6ee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744D3960">
                <v:shape id="_x0000_s2193" type="#_x0000_t74" style="position:absolute;left:0;text-align:left;margin-left:-70.35pt;margin-top:69.8pt;width:60pt;height:58pt;z-index:-24;mso-position-horizontal-relative:text;mso-position-vertical-relative:text" strokecolor="#bdd6ee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519F1A53">
                <v:shape id="_x0000_s2196" type="#_x0000_t74" style="position:absolute;left:0;text-align:left;margin-left:-372.35pt;margin-top:67.8pt;width:60pt;height:58pt;z-index:-21;mso-position-horizontal-relative:text;mso-position-vertical-relative:text" strokecolor="#c6d9f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5FC1C522">
                <v:shape id="_x0000_s2189" type="#_x0000_t74" style="position:absolute;left:0;text-align:left;margin-left:-296.85pt;margin-top:68.8pt;width:60pt;height:58pt;z-index:-28;mso-position-horizontal-relative:text;mso-position-vertical-relative:text" strokecolor="#c6d9f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7C8C904C">
                <v:shape id="_x0000_s2192" type="#_x0000_t74" style="position:absolute;left:0;text-align:left;margin-left:4pt;margin-top:11.8pt;width:60pt;height:58pt;z-index:-25;mso-position-horizontal-relative:text;mso-position-vertical-relative:text" strokecolor="#c4591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37889E15">
                <v:shape id="_x0000_s2208" type="#_x0000_t74" style="position:absolute;left:0;text-align:left;margin-left:4.1pt;margin-top:179.25pt;width:60pt;height:58pt;z-index:-9;mso-position-horizontal-relative:text;mso-position-vertical-relative:text" strokecolor="#c4591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0F2569D1">
                <v:shape id="_x0000_s2197" type="#_x0000_t74" style="position:absolute;left:0;text-align:left;margin-left:-446.85pt;margin-top:66.3pt;width:60pt;height:58pt;z-index:-20;mso-position-horizontal-relative:text;mso-position-vertical-relative:text" strokecolor="#f6f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295936C4">
                <v:shape id="_x0000_s2203" type="#_x0000_t74" style="position:absolute;left:0;text-align:left;margin-left:-446.9pt;margin-top:121.75pt;width:60pt;height:58pt;z-index:-14;mso-position-horizontal-relative:text;mso-position-vertical-relative:text" strokecolor="#f6f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5E96CDC0">
                <v:shape id="_x0000_s2210" type="#_x0000_t74" style="position:absolute;left:0;text-align:left;margin-left:-447.9pt;margin-top:179.25pt;width:60pt;height:58pt;z-index:-7;mso-position-horizontal-relative:text;mso-position-vertical-relative:text" strokecolor="#f6f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35203912">
                <v:shape id="_x0000_s2214" type="#_x0000_t74" style="position:absolute;left:0;text-align:left;margin-left:-371.9pt;margin-top:123.25pt;width:60pt;height:58pt;z-index:-4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#c6d9f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303A2DAC">
                <v:shape id="_x0000_s2195" type="#_x0000_t74" style="position:absolute;left:0;text-align:left;margin-left:4.4pt;margin-top:67.3pt;width:60pt;height:58pt;z-index:-2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#c4591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159473D9">
                <v:shape id="_x0000_s2190" type="#_x0000_t74" style="position:absolute;left:0;text-align:left;margin-left:-146.9pt;margin-top:68.8pt;width:60pt;height:58pt;z-index:-27;mso-position-horizontal-relative:text;mso-position-vertical-relative:text" strokecolor="#bdd6ee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7B2CFB69">
                <v:shape id="_x0000_s2198" type="#_x0000_t74" style="position:absolute;left:0;text-align:left;margin-left:-296.5pt;margin-top:123.3pt;width:60pt;height:58pt;z-index:-19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#bdd6ee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07B5D21A">
                <v:shape id="_x0000_s2199" type="#_x0000_t74" style="position:absolute;left:0;text-align:left;margin-left:-220.85pt;margin-top:123.3pt;width:60pt;height:58pt;z-index:-18;mso-position-horizontal-relative:text;mso-position-vertical-relative:text" strokecolor="#c6d9f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6549D2BC">
                <v:shape id="_x0000_s2206" type="#_x0000_t74" style="position:absolute;left:0;text-align:left;margin-left:-146.4pt;margin-top:180.4pt;width:60pt;height:58pt;z-index:-11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strokecolor="#bdd6ee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5C266557">
                <v:shape id="_x0000_s2205" type="#_x0000_t74" style="position:absolute;left:0;text-align:left;margin-left:-222.9pt;margin-top:181.75pt;width:60pt;height:58pt;z-index:-12;mso-position-horizontal-relative:text;mso-position-vertical-relative:text" strokecolor="#bdd6ee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34082E55">
                <v:shape id="_x0000_s2200" type="#_x0000_t74" style="position:absolute;left:0;text-align:left;margin-left:-147.35pt;margin-top:121.8pt;width:60pt;height:58pt;z-index:-17;mso-position-horizontal-relative:text;mso-position-vertical-relative:text" strokecolor="#c6d9f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38E63EA2">
                <v:shape id="_x0000_s2202" type="#_x0000_t74" style="position:absolute;left:0;text-align:left;margin-left:-70.35pt;margin-top:124.8pt;width:60pt;height:58pt;z-index:-15;mso-position-horizontal-relative:text;mso-position-vertical-relative:text" strokecolor="#c6d9f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pict w14:anchorId="73FD98D3">
                <v:shape id="_x0000_s2201" type="#_x0000_t74" style="position:absolute;left:0;text-align:left;margin-left:4pt;margin-top:122.8pt;width:60pt;height:58pt;z-index:-16;mso-position-horizontal-relative:text;mso-position-vertical-relative:text" strokecolor="#c45911" strokeweight="2.5pt">
                  <v:shadow color="#868686"/>
                </v:shape>
              </w:pict>
            </w:r>
            <w:r>
              <w:rPr>
                <w:noProof/>
                <w:lang w:bidi="ar-SA"/>
              </w:rPr>
              <w:t>7</w:t>
            </w:r>
          </w:p>
        </w:tc>
      </w:tr>
      <w:tr w:rsidR="00A96355" w14:paraId="1BAED1C4" w14:textId="77777777" w:rsidTr="00A96355">
        <w:trPr>
          <w:trHeight w:val="1120"/>
        </w:trPr>
        <w:tc>
          <w:tcPr>
            <w:tcW w:w="1501" w:type="dxa"/>
          </w:tcPr>
          <w:p w14:paraId="461BC698" w14:textId="229568C8" w:rsidR="00A96355" w:rsidRPr="00076D58" w:rsidRDefault="00C17305" w:rsidP="00A96355">
            <w:pPr>
              <w:pStyle w:val="Boxes00"/>
              <w:rPr>
                <w:noProof/>
                <w:color w:val="EE0000"/>
                <w:lang w:bidi="ar-SA"/>
              </w:rPr>
            </w:pPr>
            <w:r w:rsidRPr="00076D58">
              <w:rPr>
                <w:noProof/>
                <w:color w:val="EE0000"/>
                <w:lang w:bidi="ar-SA"/>
              </w:rPr>
              <w:t>8</w:t>
            </w:r>
          </w:p>
        </w:tc>
        <w:tc>
          <w:tcPr>
            <w:tcW w:w="1502" w:type="dxa"/>
          </w:tcPr>
          <w:p w14:paraId="329E9F18" w14:textId="772AD1E5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9</w:t>
            </w:r>
          </w:p>
        </w:tc>
        <w:tc>
          <w:tcPr>
            <w:tcW w:w="1502" w:type="dxa"/>
          </w:tcPr>
          <w:p w14:paraId="0A4A2873" w14:textId="7C92E590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10</w:t>
            </w:r>
          </w:p>
        </w:tc>
        <w:tc>
          <w:tcPr>
            <w:tcW w:w="1502" w:type="dxa"/>
          </w:tcPr>
          <w:p w14:paraId="59FE7740" w14:textId="2F6B73EB" w:rsidR="00A96355" w:rsidRPr="00076D58" w:rsidRDefault="00C17305" w:rsidP="00A96355">
            <w:pPr>
              <w:pStyle w:val="Boxes00"/>
              <w:rPr>
                <w:noProof/>
                <w:color w:val="EE0000"/>
                <w:lang w:bidi="ar-SA"/>
              </w:rPr>
            </w:pPr>
            <w:r w:rsidRPr="00076D58">
              <w:rPr>
                <w:noProof/>
                <w:color w:val="EE0000"/>
                <w:lang w:bidi="ar-SA"/>
              </w:rPr>
              <w:t>11</w:t>
            </w:r>
          </w:p>
        </w:tc>
        <w:tc>
          <w:tcPr>
            <w:tcW w:w="1502" w:type="dxa"/>
          </w:tcPr>
          <w:p w14:paraId="1231CA4A" w14:textId="367751FB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12</w:t>
            </w:r>
          </w:p>
        </w:tc>
        <w:tc>
          <w:tcPr>
            <w:tcW w:w="1502" w:type="dxa"/>
          </w:tcPr>
          <w:p w14:paraId="1B2A2BE9" w14:textId="43F231CA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13</w:t>
            </w:r>
          </w:p>
        </w:tc>
        <w:tc>
          <w:tcPr>
            <w:tcW w:w="1502" w:type="dxa"/>
          </w:tcPr>
          <w:p w14:paraId="3BE357DF" w14:textId="578E153C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14</w:t>
            </w:r>
          </w:p>
        </w:tc>
      </w:tr>
      <w:tr w:rsidR="00A96355" w14:paraId="3876BA89" w14:textId="77777777" w:rsidTr="00A96355">
        <w:trPr>
          <w:trHeight w:val="1120"/>
        </w:trPr>
        <w:tc>
          <w:tcPr>
            <w:tcW w:w="1501" w:type="dxa"/>
          </w:tcPr>
          <w:p w14:paraId="1CB2182F" w14:textId="42FE52CD" w:rsidR="00A96355" w:rsidRPr="00076D58" w:rsidRDefault="00C17305" w:rsidP="00A96355">
            <w:pPr>
              <w:pStyle w:val="Boxes00"/>
              <w:rPr>
                <w:noProof/>
                <w:color w:val="EE0000"/>
                <w:lang w:bidi="ar-SA"/>
              </w:rPr>
            </w:pPr>
            <w:r w:rsidRPr="00076D58">
              <w:rPr>
                <w:noProof/>
                <w:color w:val="EE0000"/>
                <w:lang w:bidi="ar-SA"/>
              </w:rPr>
              <w:t>15</w:t>
            </w:r>
          </w:p>
        </w:tc>
        <w:tc>
          <w:tcPr>
            <w:tcW w:w="1502" w:type="dxa"/>
          </w:tcPr>
          <w:p w14:paraId="77567D97" w14:textId="643CAE1F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16</w:t>
            </w:r>
          </w:p>
        </w:tc>
        <w:tc>
          <w:tcPr>
            <w:tcW w:w="1502" w:type="dxa"/>
          </w:tcPr>
          <w:p w14:paraId="4C1D04BD" w14:textId="177EF4D1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17</w:t>
            </w:r>
          </w:p>
        </w:tc>
        <w:tc>
          <w:tcPr>
            <w:tcW w:w="1502" w:type="dxa"/>
          </w:tcPr>
          <w:p w14:paraId="104B9C4E" w14:textId="4F7EA1FC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18</w:t>
            </w:r>
          </w:p>
        </w:tc>
        <w:tc>
          <w:tcPr>
            <w:tcW w:w="1502" w:type="dxa"/>
          </w:tcPr>
          <w:p w14:paraId="3FB8276A" w14:textId="46019E0A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19</w:t>
            </w:r>
          </w:p>
        </w:tc>
        <w:tc>
          <w:tcPr>
            <w:tcW w:w="1502" w:type="dxa"/>
          </w:tcPr>
          <w:p w14:paraId="16CCE780" w14:textId="02362035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20</w:t>
            </w:r>
          </w:p>
        </w:tc>
        <w:tc>
          <w:tcPr>
            <w:tcW w:w="1502" w:type="dxa"/>
          </w:tcPr>
          <w:p w14:paraId="4DD9D2BF" w14:textId="1BEFD998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21</w:t>
            </w:r>
          </w:p>
        </w:tc>
      </w:tr>
      <w:tr w:rsidR="00A96355" w14:paraId="5D160F01" w14:textId="77777777" w:rsidTr="00A96355">
        <w:trPr>
          <w:trHeight w:val="1120"/>
        </w:trPr>
        <w:tc>
          <w:tcPr>
            <w:tcW w:w="1501" w:type="dxa"/>
          </w:tcPr>
          <w:p w14:paraId="3DDEE8BF" w14:textId="753F982B" w:rsidR="00A96355" w:rsidRPr="00076D58" w:rsidRDefault="00C17305" w:rsidP="00A96355">
            <w:pPr>
              <w:pStyle w:val="Boxes00"/>
              <w:rPr>
                <w:noProof/>
                <w:color w:val="EE0000"/>
                <w:lang w:bidi="ar-SA"/>
              </w:rPr>
            </w:pPr>
            <w:r w:rsidRPr="00076D58">
              <w:rPr>
                <w:noProof/>
                <w:color w:val="EE0000"/>
                <w:lang w:bidi="ar-SA"/>
              </w:rPr>
              <w:t>22</w:t>
            </w:r>
          </w:p>
        </w:tc>
        <w:tc>
          <w:tcPr>
            <w:tcW w:w="1502" w:type="dxa"/>
          </w:tcPr>
          <w:p w14:paraId="2B93AC19" w14:textId="507696D2" w:rsidR="00A96355" w:rsidRPr="00076D58" w:rsidRDefault="00C17305" w:rsidP="00A96355">
            <w:pPr>
              <w:pStyle w:val="Boxes00"/>
              <w:rPr>
                <w:noProof/>
                <w:color w:val="EE0000"/>
                <w:lang w:bidi="ar-SA"/>
              </w:rPr>
            </w:pPr>
            <w:r w:rsidRPr="00076D58">
              <w:rPr>
                <w:noProof/>
                <w:color w:val="EE0000"/>
                <w:lang w:bidi="ar-SA"/>
              </w:rPr>
              <w:t>23</w:t>
            </w:r>
          </w:p>
        </w:tc>
        <w:tc>
          <w:tcPr>
            <w:tcW w:w="1502" w:type="dxa"/>
          </w:tcPr>
          <w:p w14:paraId="5B3E0436" w14:textId="0F2D55B0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24</w:t>
            </w:r>
          </w:p>
        </w:tc>
        <w:tc>
          <w:tcPr>
            <w:tcW w:w="1502" w:type="dxa"/>
          </w:tcPr>
          <w:p w14:paraId="7534703E" w14:textId="7B32D002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25</w:t>
            </w:r>
          </w:p>
        </w:tc>
        <w:tc>
          <w:tcPr>
            <w:tcW w:w="1502" w:type="dxa"/>
          </w:tcPr>
          <w:p w14:paraId="77C2F88D" w14:textId="319649BF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26</w:t>
            </w:r>
          </w:p>
        </w:tc>
        <w:tc>
          <w:tcPr>
            <w:tcW w:w="1502" w:type="dxa"/>
          </w:tcPr>
          <w:p w14:paraId="0DC62725" w14:textId="279C5F2B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27</w:t>
            </w:r>
          </w:p>
        </w:tc>
        <w:tc>
          <w:tcPr>
            <w:tcW w:w="1502" w:type="dxa"/>
          </w:tcPr>
          <w:p w14:paraId="05D87BE7" w14:textId="2FD0F315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t>28</w:t>
            </w:r>
          </w:p>
        </w:tc>
      </w:tr>
      <w:tr w:rsidR="00A96355" w14:paraId="7CB71DE3" w14:textId="77777777" w:rsidTr="00A96355">
        <w:trPr>
          <w:trHeight w:val="1120"/>
        </w:trPr>
        <w:tc>
          <w:tcPr>
            <w:tcW w:w="1501" w:type="dxa"/>
          </w:tcPr>
          <w:p w14:paraId="324A7B25" w14:textId="198E4903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pict w14:anchorId="7DE013DC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218" type="#_x0000_t202" style="position:absolute;left:0;text-align:left;margin-left:20pt;margin-top:39.6pt;width:238.2pt;height:60.35pt;z-index:5;mso-position-horizontal-relative:text;mso-position-vertical-relative:text" filled="f" stroked="f">
                  <v:textbox style="mso-next-textbox:#_x0000_s2218" inset="5.85pt,.7pt,5.85pt,.7pt">
                    <w:txbxContent>
                      <w:p w14:paraId="2A9DFE13" w14:textId="77777777" w:rsidR="00C17305" w:rsidRDefault="008F0633" w:rsidP="00076D58">
                        <w:pPr>
                          <w:spacing w:line="360" w:lineRule="exact"/>
                          <w:rPr>
                            <w:color w:val="FF33CC"/>
                            <w:sz w:val="28"/>
                            <w:szCs w:val="28"/>
                          </w:rPr>
                        </w:pPr>
                        <w:r w:rsidRPr="00C17305">
                          <w:rPr>
                            <w:rFonts w:hint="eastAsia"/>
                            <w:color w:val="FF33CC"/>
                            <w:sz w:val="28"/>
                            <w:szCs w:val="28"/>
                          </w:rPr>
                          <w:t>・</w:t>
                        </w:r>
                        <w:r w:rsidRPr="00C17305">
                          <w:rPr>
                            <w:rFonts w:hint="eastAsia"/>
                            <w:color w:val="FF33CC"/>
                            <w:sz w:val="28"/>
                            <w:szCs w:val="28"/>
                          </w:rPr>
                          <w:t>2</w:t>
                        </w:r>
                        <w:r w:rsidRPr="00C17305">
                          <w:rPr>
                            <w:rFonts w:hint="eastAsia"/>
                            <w:color w:val="FF33CC"/>
                            <w:sz w:val="28"/>
                            <w:szCs w:val="28"/>
                          </w:rPr>
                          <w:t>月</w:t>
                        </w:r>
                        <w:r w:rsidRPr="00C17305">
                          <w:rPr>
                            <w:rFonts w:hint="eastAsia"/>
                            <w:color w:val="FF33CC"/>
                            <w:sz w:val="28"/>
                            <w:szCs w:val="28"/>
                          </w:rPr>
                          <w:t>11</w:t>
                        </w:r>
                        <w:r w:rsidRPr="00C17305">
                          <w:rPr>
                            <w:rFonts w:hint="eastAsia"/>
                            <w:color w:val="FF33CC"/>
                            <w:sz w:val="28"/>
                            <w:szCs w:val="28"/>
                          </w:rPr>
                          <w:t xml:space="preserve">日　建国記念の日　</w:t>
                        </w:r>
                      </w:p>
                      <w:p w14:paraId="1866EB44" w14:textId="002F1DFC" w:rsidR="008F0633" w:rsidRPr="00C17305" w:rsidRDefault="008F0633" w:rsidP="00076D58">
                        <w:pPr>
                          <w:spacing w:line="360" w:lineRule="exact"/>
                          <w:rPr>
                            <w:color w:val="FF33CC"/>
                            <w:sz w:val="28"/>
                            <w:szCs w:val="28"/>
                          </w:rPr>
                        </w:pPr>
                        <w:r w:rsidRPr="00C17305">
                          <w:rPr>
                            <w:rFonts w:hint="eastAsia"/>
                            <w:color w:val="FF33CC"/>
                            <w:sz w:val="28"/>
                            <w:szCs w:val="28"/>
                          </w:rPr>
                          <w:t>・</w:t>
                        </w:r>
                        <w:r w:rsidRPr="00C17305">
                          <w:rPr>
                            <w:rFonts w:hint="eastAsia"/>
                            <w:color w:val="FF33CC"/>
                            <w:sz w:val="28"/>
                            <w:szCs w:val="28"/>
                          </w:rPr>
                          <w:t>2</w:t>
                        </w:r>
                        <w:r w:rsidRPr="00C17305">
                          <w:rPr>
                            <w:rFonts w:hint="eastAsia"/>
                            <w:color w:val="FF33CC"/>
                            <w:sz w:val="28"/>
                            <w:szCs w:val="28"/>
                          </w:rPr>
                          <w:t>月</w:t>
                        </w:r>
                        <w:r w:rsidRPr="00C17305">
                          <w:rPr>
                            <w:rFonts w:hint="eastAsia"/>
                            <w:color w:val="FF33CC"/>
                            <w:sz w:val="28"/>
                            <w:szCs w:val="28"/>
                          </w:rPr>
                          <w:t>23</w:t>
                        </w:r>
                        <w:r w:rsidRPr="00C17305">
                          <w:rPr>
                            <w:rFonts w:hint="eastAsia"/>
                            <w:color w:val="FF33CC"/>
                            <w:sz w:val="28"/>
                            <w:szCs w:val="28"/>
                          </w:rPr>
                          <w:t>日　天皇誕生日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502" w:type="dxa"/>
          </w:tcPr>
          <w:p w14:paraId="6E6315DA" w14:textId="68A0C04F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  <w:tc>
          <w:tcPr>
            <w:tcW w:w="1502" w:type="dxa"/>
          </w:tcPr>
          <w:p w14:paraId="6A4A3D1C" w14:textId="6C32818C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  <w:tc>
          <w:tcPr>
            <w:tcW w:w="1502" w:type="dxa"/>
          </w:tcPr>
          <w:p w14:paraId="3D17512F" w14:textId="01B3DD04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  <w:tc>
          <w:tcPr>
            <w:tcW w:w="1502" w:type="dxa"/>
          </w:tcPr>
          <w:p w14:paraId="42925523" w14:textId="7260AC03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  <w:tc>
          <w:tcPr>
            <w:tcW w:w="1502" w:type="dxa"/>
          </w:tcPr>
          <w:p w14:paraId="02D8EA1F" w14:textId="73029B1C" w:rsidR="00A96355" w:rsidRPr="00A96355" w:rsidRDefault="00C17305" w:rsidP="00A96355">
            <w:pPr>
              <w:pStyle w:val="Boxes00"/>
              <w:rPr>
                <w:noProof/>
                <w:lang w:bidi="ar-SA"/>
              </w:rPr>
            </w:pPr>
            <w:r>
              <w:rPr>
                <w:sz w:val="40"/>
              </w:rPr>
              <w:pict w14:anchorId="55F0E52B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2186" type="#_x0000_t136" style="position:absolute;left:0;text-align:left;margin-left:23.7pt;margin-top:42.55pt;width:95.6pt;height:55.05pt;z-index:3;mso-position-horizontal-relative:text;mso-position-vertical-relative:text" fillcolor="fuchsia">
                  <v:stroke r:id="rId8" o:title=""/>
                  <v:shadow color="#868686"/>
                  <v:textpath style="font-family:&quot;Jokerman&quot;;font-weight:bold;v-text-kern:t" trim="t" fitpath="t" string="2025"/>
                </v:shape>
              </w:pict>
            </w:r>
          </w:p>
        </w:tc>
        <w:tc>
          <w:tcPr>
            <w:tcW w:w="1502" w:type="dxa"/>
          </w:tcPr>
          <w:p w14:paraId="569A68E6" w14:textId="77777777" w:rsidR="00A96355" w:rsidRPr="00A96355" w:rsidRDefault="00A96355" w:rsidP="00A96355">
            <w:pPr>
              <w:pStyle w:val="Boxes00"/>
              <w:rPr>
                <w:noProof/>
                <w:lang w:bidi="ar-SA"/>
              </w:rPr>
            </w:pPr>
          </w:p>
        </w:tc>
      </w:tr>
    </w:tbl>
    <w:p w14:paraId="73C999E7" w14:textId="58A5FDB3" w:rsidR="009C5EAD" w:rsidRDefault="00000000" w:rsidP="00894E7D">
      <w:pPr>
        <w:rPr>
          <w:noProof/>
          <w:lang w:bidi="ar-SA"/>
        </w:rPr>
      </w:pPr>
      <w:r>
        <w:rPr>
          <w:noProof/>
          <w:sz w:val="60"/>
          <w:lang w:bidi="ar-SA"/>
        </w:rPr>
        <w:pict w14:anchorId="67BDCDAA">
          <v:shape id="_x0000_s2187" type="#_x0000_t202" style="position:absolute;margin-left:-162.1pt;margin-top:65.8pt;width:56.1pt;height:35.9pt;z-index:4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filled="f" stroked="f">
            <v:textbox style="mso-next-textbox:#_x0000_s2187" inset="5.85pt,.7pt,5.85pt,.7pt">
              <w:txbxContent>
                <w:p w14:paraId="6A709882" w14:textId="77777777" w:rsidR="00A96355" w:rsidRPr="0017063C" w:rsidRDefault="00A96355" w:rsidP="00A96355">
                  <w:pPr>
                    <w:spacing w:line="220" w:lineRule="exact"/>
                    <w:jc w:val="center"/>
                    <w:rPr>
                      <w:color w:val="FF0000"/>
                      <w:sz w:val="18"/>
                      <w:szCs w:val="18"/>
                    </w:rPr>
                  </w:pPr>
                  <w:r w:rsidRPr="0017063C">
                    <w:rPr>
                      <w:rFonts w:hint="eastAsia"/>
                      <w:color w:val="FF0000"/>
                      <w:sz w:val="18"/>
                      <w:szCs w:val="18"/>
                    </w:rPr>
                    <w:t>天皇誕生日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 w14:anchorId="0DBF99DD">
          <v:shape id="_x0000_s2162" type="#_x0000_t136" style="position:absolute;margin-left:161.05pt;margin-top:317.1pt;width:198.5pt;height:61.75pt;z-index:2;mso-position-horizontal-relative:text;mso-position-vertical-relative:text" adj="11994" fillcolor="fuchsia">
            <v:stroke r:id="rId8" o:title=""/>
            <v:shadow on="t" opacity="52429f"/>
            <v:textpath style="font-family:&quot;Jokerman&quot;;font-style:italic;v-text-kern:t" trim="t" fitpath="t" string="2月"/>
          </v:shape>
        </w:pict>
      </w:r>
      <w:r>
        <w:rPr>
          <w:noProof/>
        </w:rPr>
        <w:pict w14:anchorId="1880C729">
          <v:shape id="_x0000_s2184" type="#_x0000_t75" style="position:absolute;margin-left:-.65pt;margin-top:7pt;width:523.2pt;height:295.95pt;z-index:1;mso-position-horizontal-relative:text;mso-position-vertical-relative:text">
            <v:imagedata r:id="rId9" o:title="e7532ab1-7a96-42fc-b49d-ef141610a65a"/>
          </v:shape>
        </w:pict>
      </w:r>
    </w:p>
    <w:sectPr w:rsidR="009C5EAD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B2E82" w14:textId="77777777" w:rsidR="000E1D2A" w:rsidRDefault="000E1D2A" w:rsidP="005B10EA">
      <w:r>
        <w:separator/>
      </w:r>
    </w:p>
  </w:endnote>
  <w:endnote w:type="continuationSeparator" w:id="0">
    <w:p w14:paraId="1DF7EBF7" w14:textId="77777777" w:rsidR="000E1D2A" w:rsidRDefault="000E1D2A" w:rsidP="005B1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B7B67" w14:textId="77777777" w:rsidR="000E1D2A" w:rsidRDefault="000E1D2A" w:rsidP="005B10EA">
      <w:r>
        <w:separator/>
      </w:r>
    </w:p>
  </w:footnote>
  <w:footnote w:type="continuationSeparator" w:id="0">
    <w:p w14:paraId="671D44BD" w14:textId="77777777" w:rsidR="000E1D2A" w:rsidRDefault="000E1D2A" w:rsidP="005B10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466332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6EA97F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AA63D68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20AD01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AE81D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2C99D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92CB4C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00A18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B6E7D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FEC64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93962468">
    <w:abstractNumId w:val="9"/>
  </w:num>
  <w:num w:numId="2" w16cid:durableId="85076702">
    <w:abstractNumId w:val="7"/>
  </w:num>
  <w:num w:numId="3" w16cid:durableId="921526968">
    <w:abstractNumId w:val="6"/>
  </w:num>
  <w:num w:numId="4" w16cid:durableId="1923054839">
    <w:abstractNumId w:val="5"/>
  </w:num>
  <w:num w:numId="5" w16cid:durableId="1393118910">
    <w:abstractNumId w:val="4"/>
  </w:num>
  <w:num w:numId="6" w16cid:durableId="544567345">
    <w:abstractNumId w:val="8"/>
  </w:num>
  <w:num w:numId="7" w16cid:durableId="1178540407">
    <w:abstractNumId w:val="3"/>
  </w:num>
  <w:num w:numId="8" w16cid:durableId="298271315">
    <w:abstractNumId w:val="2"/>
  </w:num>
  <w:num w:numId="9" w16cid:durableId="1039741221">
    <w:abstractNumId w:val="1"/>
  </w:num>
  <w:num w:numId="10" w16cid:durableId="632834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21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522CE1"/>
    <w:rsid w:val="00047142"/>
    <w:rsid w:val="00054573"/>
    <w:rsid w:val="00063B0E"/>
    <w:rsid w:val="00076D58"/>
    <w:rsid w:val="00090008"/>
    <w:rsid w:val="000C624D"/>
    <w:rsid w:val="000E1D2A"/>
    <w:rsid w:val="00101268"/>
    <w:rsid w:val="0017063C"/>
    <w:rsid w:val="00194587"/>
    <w:rsid w:val="00207674"/>
    <w:rsid w:val="002357E0"/>
    <w:rsid w:val="00252C5E"/>
    <w:rsid w:val="002823CE"/>
    <w:rsid w:val="00297BA7"/>
    <w:rsid w:val="002D1EB5"/>
    <w:rsid w:val="002D49E4"/>
    <w:rsid w:val="002F1F62"/>
    <w:rsid w:val="00335B3D"/>
    <w:rsid w:val="004A0020"/>
    <w:rsid w:val="004D6FE8"/>
    <w:rsid w:val="004E30D2"/>
    <w:rsid w:val="005100DF"/>
    <w:rsid w:val="00514500"/>
    <w:rsid w:val="00522CE1"/>
    <w:rsid w:val="005B10EA"/>
    <w:rsid w:val="00604711"/>
    <w:rsid w:val="00606480"/>
    <w:rsid w:val="00606D33"/>
    <w:rsid w:val="00607F1E"/>
    <w:rsid w:val="00651142"/>
    <w:rsid w:val="00695E3E"/>
    <w:rsid w:val="00712690"/>
    <w:rsid w:val="00744906"/>
    <w:rsid w:val="00867074"/>
    <w:rsid w:val="00894E7D"/>
    <w:rsid w:val="008B74A3"/>
    <w:rsid w:val="008C2DCC"/>
    <w:rsid w:val="008E11B2"/>
    <w:rsid w:val="008E3E3B"/>
    <w:rsid w:val="008F0633"/>
    <w:rsid w:val="009C5EAD"/>
    <w:rsid w:val="009F6D07"/>
    <w:rsid w:val="00A47874"/>
    <w:rsid w:val="00A6135C"/>
    <w:rsid w:val="00A96355"/>
    <w:rsid w:val="00AD664F"/>
    <w:rsid w:val="00AD6E5E"/>
    <w:rsid w:val="00AE4D05"/>
    <w:rsid w:val="00AF351A"/>
    <w:rsid w:val="00C17305"/>
    <w:rsid w:val="00C26CC0"/>
    <w:rsid w:val="00C70531"/>
    <w:rsid w:val="00CA7A48"/>
    <w:rsid w:val="00D11BB2"/>
    <w:rsid w:val="00D214C4"/>
    <w:rsid w:val="00D515E9"/>
    <w:rsid w:val="00DD5321"/>
    <w:rsid w:val="00E67152"/>
    <w:rsid w:val="00E7036F"/>
    <w:rsid w:val="00E9094B"/>
    <w:rsid w:val="00ED48AC"/>
    <w:rsid w:val="00EE4AB6"/>
    <w:rsid w:val="00F74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19">
      <v:textbox inset="5.85pt,.7pt,5.85pt,.7pt"/>
    </o:shapedefaults>
    <o:shapelayout v:ext="edit">
      <o:idmap v:ext="edit" data="2"/>
    </o:shapelayout>
  </w:shapeDefaults>
  <w:decimalSymbol w:val="."/>
  <w:listSeparator w:val=","/>
  <w14:docId w14:val="199B6D30"/>
  <w15:chartTrackingRefBased/>
  <w15:docId w15:val="{4EDB6F93-5E71-449A-BFA9-51274E6B3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styleId="HTML3">
    <w:name w:val="HTML Typewriter"/>
    <w:aliases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"/>
      </w:numPr>
    </w:pPr>
  </w:style>
  <w:style w:type="paragraph" w:styleId="20">
    <w:name w:val="List Bullet 2"/>
    <w:basedOn w:val="a1"/>
    <w:autoRedefine/>
    <w:pPr>
      <w:numPr>
        <w:numId w:val="2"/>
      </w:numPr>
    </w:pPr>
  </w:style>
  <w:style w:type="paragraph" w:styleId="30">
    <w:name w:val="List Bullet 3"/>
    <w:basedOn w:val="a1"/>
    <w:autoRedefine/>
    <w:pPr>
      <w:numPr>
        <w:numId w:val="3"/>
      </w:numPr>
    </w:pPr>
  </w:style>
  <w:style w:type="paragraph" w:styleId="40">
    <w:name w:val="List Bullet 4"/>
    <w:basedOn w:val="a1"/>
    <w:autoRedefine/>
    <w:pPr>
      <w:numPr>
        <w:numId w:val="4"/>
      </w:numPr>
    </w:pPr>
  </w:style>
  <w:style w:type="paragraph" w:styleId="50">
    <w:name w:val="List Bullet 5"/>
    <w:basedOn w:val="a1"/>
    <w:autoRedefine/>
    <w:pPr>
      <w:numPr>
        <w:numId w:val="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6"/>
      </w:numPr>
    </w:pPr>
  </w:style>
  <w:style w:type="paragraph" w:styleId="2">
    <w:name w:val="List Number 2"/>
    <w:basedOn w:val="a1"/>
    <w:pPr>
      <w:numPr>
        <w:numId w:val="7"/>
      </w:numPr>
    </w:pPr>
  </w:style>
  <w:style w:type="paragraph" w:styleId="3">
    <w:name w:val="List Number 3"/>
    <w:basedOn w:val="a1"/>
    <w:pPr>
      <w:numPr>
        <w:numId w:val="8"/>
      </w:numPr>
    </w:pPr>
  </w:style>
  <w:style w:type="paragraph" w:styleId="4">
    <w:name w:val="List Number 4"/>
    <w:basedOn w:val="a1"/>
    <w:pPr>
      <w:numPr>
        <w:numId w:val="9"/>
      </w:numPr>
    </w:pPr>
  </w:style>
  <w:style w:type="paragraph" w:styleId="5">
    <w:name w:val="List Number 5"/>
    <w:basedOn w:val="a1"/>
    <w:pPr>
      <w:numPr>
        <w:numId w:val="1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&#65398;&#65434;&#65437;&#65408;&#65438;&#65392;%20&#65395;&#65384;&#65403;&#65438;&#65392;&#65412;&#65438;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ｶﾚﾝﾀﾞｰ ｳｨｻﾞｰﾄﾞ.Wiz</Template>
  <TotalTime>5</TotalTime>
  <Pages>1</Pages>
  <Words>51</Words>
  <Characters>99</Characters>
  <Application>Microsoft Office Word</Application>
  <DocSecurity>0</DocSecurity>
  <PresentationFormat/>
  <Lines>99</Lines>
  <Paragraphs>74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Calendar Wizard</vt:lpstr>
      <vt:lpstr>Calendar Wizard</vt:lpstr>
    </vt:vector>
  </TitlesOfParts>
  <Company>Microsoft</Company>
  <LinksUpToDate>false</LinksUpToDate>
  <CharactersWithSpaces>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Calendar Wizard</dc:title>
  <dc:subject/>
  <dc:creator>Wordで作るカレンダーアート</dc:creator>
  <cp:keywords/>
  <cp:lastModifiedBy>Mikiko Fukase</cp:lastModifiedBy>
  <cp:revision>2</cp:revision>
  <dcterms:created xsi:type="dcterms:W3CDTF">2025-11-20T13:09:00Z</dcterms:created>
  <dcterms:modified xsi:type="dcterms:W3CDTF">2025-11-20T13:09:00Z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99012600</vt:i4>
  </property>
  <property fmtid="{D5CDD505-2E9C-101B-9397-08002B2CF9AE}" pid="4" name="LCID">
    <vt:i4>1041</vt:i4>
  </property>
</Properties>
</file>