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98A0F" w14:textId="3EE2E73E" w:rsidR="009A709E" w:rsidRDefault="00000000">
      <w:r>
        <w:rPr>
          <w:noProof/>
          <w:lang w:bidi="ar-SA"/>
        </w:rPr>
        <w:pict w14:anchorId="74075F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margin-left:13.7pt;margin-top:-1.6pt;width:495.2pt;height:510.35pt;z-index:-3;mso-position-horizontal-relative:text;mso-position-vertical-relative:text">
            <v:imagedata r:id="rId8" o:title="絵３"/>
          </v:shape>
        </w:pict>
      </w:r>
    </w:p>
    <w:p w14:paraId="6B023ECF" w14:textId="11DBF8C2" w:rsidR="009A709E" w:rsidRDefault="00000000">
      <w:r>
        <w:rPr>
          <w:noProof/>
          <w:lang w:bidi="ar-SA"/>
        </w:rPr>
        <w:pict w14:anchorId="6D7E2CE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0" type="#_x0000_t136" style="position:absolute;margin-left:2pt;margin-top:3.1pt;width:148.65pt;height:61.85pt;z-index:1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2026"/>
          </v:shape>
        </w:pict>
      </w:r>
    </w:p>
    <w:p w14:paraId="5030717A" w14:textId="071F367B" w:rsidR="001C039C" w:rsidRDefault="00487102">
      <w:r>
        <w:rPr>
          <w:noProof/>
          <w:lang w:bidi="ar-SA"/>
        </w:rPr>
        <w:pict w14:anchorId="7655C951"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margin-left:-6.4pt;margin-top:641.35pt;width:154.9pt;height:31.85pt;z-index:10" filled="f" stroked="f">
            <v:textbox inset="5.85pt,.7pt,5.85pt,.7pt">
              <w:txbxContent>
                <w:p w14:paraId="0113B296" w14:textId="77777777" w:rsidR="00487102" w:rsidRDefault="002A404E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color w:val="FF0000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color w:val="FF0000"/>
                      <w:szCs w:val="21"/>
                    </w:rPr>
                    <w:t>11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日：建国記念日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</w:p>
                <w:p w14:paraId="4D99AE95" w14:textId="3CFAEAEF" w:rsidR="00C00E7C" w:rsidRDefault="00C00E7C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23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日：</w:t>
                  </w:r>
                  <w:r w:rsidR="00972381">
                    <w:rPr>
                      <w:rFonts w:hint="eastAsia"/>
                      <w:color w:val="FF0000"/>
                      <w:szCs w:val="21"/>
                    </w:rPr>
                    <w:t>天皇誕生日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0DC7D8F8">
          <v:rect id="_x0000_s2083" style="position:absolute;margin-left:-6.35pt;margin-top:486.4pt;width:182.55pt;height:182.75pt;z-index:-1;mso-position-horizontal-relative:margin;mso-position-vertical-relative:margin" filled="f" stroked="f">
            <v:textbox style="mso-next-textbox:#_x0000_s2083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15"/>
                    <w:gridCol w:w="490"/>
                    <w:gridCol w:w="425"/>
                    <w:gridCol w:w="426"/>
                    <w:gridCol w:w="425"/>
                    <w:gridCol w:w="425"/>
                    <w:gridCol w:w="502"/>
                  </w:tblGrid>
                  <w:tr w:rsidR="001F7E9B" w:rsidRPr="00037671" w14:paraId="4F78D0CE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6660690" w14:textId="77777777" w:rsidR="001F7E9B" w:rsidRPr="00F01AD7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316B087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87F32AA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2C774E8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8DCB741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66F23AF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502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0B8E012" w14:textId="77777777" w:rsidR="001F7E9B" w:rsidRPr="001F7E9B" w:rsidRDefault="001F7E9B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1F7E9B" w:rsidRPr="00037671" w14:paraId="1BF3F236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8EF4680" w14:textId="075088D0" w:rsidR="001F7E9B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E7095BC" w14:textId="379D50C8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02D2318" w14:textId="2930CB7E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EA8025E" w14:textId="4FFB7B83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E6FC842" w14:textId="7DBE2927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1627AB8" w14:textId="033DB1D6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502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A0AD0AA" w14:textId="44A58C2D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</w:tr>
                  <w:tr w:rsidR="001F7E9B" w:rsidRPr="00037671" w14:paraId="006A0A4D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789FBD08" w14:textId="6A4D3BCD" w:rsidR="001F7E9B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2323DDAF" w14:textId="72CDE018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31FC4D21" w14:textId="24E3F47D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3727BA90" w14:textId="7139DB89" w:rsidR="001F7E9B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0A2CFC69" w14:textId="70279B6A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7ADBF04E" w14:textId="2DBD1BD5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629EC7F6" w14:textId="4759C40C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</w:tr>
                  <w:tr w:rsidR="001F7E9B" w:rsidRPr="00037671" w14:paraId="2E4942DE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7F19EEF4" w14:textId="22A70ECC" w:rsidR="001F7E9B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20F115AF" w14:textId="65485C41" w:rsidR="001F7E9B" w:rsidRPr="0097238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5BD992FE" w14:textId="644AF5DC" w:rsidR="001F7E9B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44E911DC" w14:textId="2BEEADB7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3C5EFADD" w14:textId="38DEAE3D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22CAD73D" w14:textId="1594AF78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5AB008AA" w14:textId="4A284955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</w:tr>
                  <w:tr w:rsidR="001F7E9B" w:rsidRPr="00037671" w14:paraId="46F9FB80" w14:textId="77777777" w:rsidTr="00BD5566">
                    <w:trPr>
                      <w:trHeight w:hRule="exact" w:val="680"/>
                      <w:jc w:val="center"/>
                    </w:trPr>
                    <w:tc>
                      <w:tcPr>
                        <w:tcW w:w="615" w:type="dxa"/>
                        <w:vAlign w:val="center"/>
                      </w:tcPr>
                      <w:p w14:paraId="4B9701B5" w14:textId="2F8BA484" w:rsidR="001F7E9B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490" w:type="dxa"/>
                        <w:vAlign w:val="center"/>
                      </w:tcPr>
                      <w:p w14:paraId="7B296C65" w14:textId="13EBDDB8" w:rsidR="001F7E9B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7F305141" w14:textId="1C610F7F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26" w:type="dxa"/>
                        <w:vAlign w:val="center"/>
                      </w:tcPr>
                      <w:p w14:paraId="7BAA2079" w14:textId="51949694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48ACB785" w14:textId="566BC4AB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25094302" w14:textId="5341D5BF" w:rsidR="001F7E9B" w:rsidRPr="0097238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502" w:type="dxa"/>
                        <w:vAlign w:val="center"/>
                      </w:tcPr>
                      <w:p w14:paraId="6F5C6776" w14:textId="07359BEA" w:rsidR="001F7E9B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</w:tr>
                </w:tbl>
                <w:p w14:paraId="6C36439A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7655C951">
          <v:shape id="_x0000_s2087" type="#_x0000_t202" style="position:absolute;margin-left:202.65pt;margin-top:673pt;width:127.3pt;height:17.35pt;z-index:5" filled="f" stroked="f">
            <v:textbox inset="5.85pt,.7pt,5.85pt,.7pt">
              <w:txbxContent>
                <w:p w14:paraId="09F93556" w14:textId="42C1474C" w:rsidR="004C3721" w:rsidRDefault="004C3721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C00E7C">
                    <w:rPr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C00E7C">
                    <w:rPr>
                      <w:color w:val="FF0000"/>
                      <w:szCs w:val="21"/>
                    </w:rPr>
                    <w:t>20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 w:rsidR="009054A1">
                    <w:rPr>
                      <w:rFonts w:hint="eastAsia"/>
                      <w:color w:val="FF0000"/>
                      <w:szCs w:val="21"/>
                    </w:rPr>
                    <w:t>：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春分</w:t>
                  </w:r>
                  <w:r w:rsidR="00CB6DA9">
                    <w:rPr>
                      <w:rFonts w:hint="eastAsia"/>
                      <w:color w:val="FF0000"/>
                      <w:szCs w:val="21"/>
                    </w:rPr>
                    <w:t>の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5419111A">
          <v:rect id="_x0000_s2071" style="position:absolute;margin-left:170.5pt;margin-top:485.65pt;width:182.55pt;height:214.35pt;z-index:-2;mso-position-horizontal-relative:margin;mso-position-vertical-relative:margin" filled="f" stroked="f"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95"/>
                    <w:gridCol w:w="567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2A404E" w:rsidRPr="00037671" w14:paraId="267D4974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ACE67AA" w14:textId="77777777" w:rsidR="002A404E" w:rsidRPr="00F01AD7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B6BB53A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E14756B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1E973BF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40A3331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65A993E" w14:textId="630B9700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CB5D370" w14:textId="77777777" w:rsidR="002A404E" w:rsidRPr="001F7E9B" w:rsidRDefault="002A404E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2A404E" w:rsidRPr="00037671" w14:paraId="29720488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F77B1D8" w14:textId="5379CDB8" w:rsidR="002A404E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DEE88FB" w14:textId="02D5FF2A" w:rsidR="002A404E" w:rsidRPr="00F25656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309D308" w14:textId="66AA9046" w:rsidR="002A404E" w:rsidRPr="00F25656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AF1CF8C" w14:textId="386DB91B" w:rsidR="002A404E" w:rsidRPr="00F25656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9B3E813" w14:textId="64630BF6" w:rsidR="002A404E" w:rsidRPr="00CB6DA9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5DB2647" w14:textId="46CEBD53" w:rsidR="002A404E" w:rsidRPr="00CB6DA9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358318F" w14:textId="71530919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</w:tr>
                  <w:tr w:rsidR="002A404E" w:rsidRPr="00037671" w14:paraId="49CF7D56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1624971F" w14:textId="69364F18" w:rsidR="002A404E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14C63F34" w14:textId="0A909BFD" w:rsidR="002A404E" w:rsidRPr="00CB6DA9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73778C" w14:textId="344F31EC" w:rsidR="002A404E" w:rsidRPr="00CB6DA9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CBDFE8B" w14:textId="37FB1D50" w:rsidR="002A404E" w:rsidRPr="00CB6DA9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DAD551" w14:textId="1EDF4ED7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364E74" w14:textId="7645A8FD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36CA3AA" w14:textId="2CDCD618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</w:tr>
                  <w:tr w:rsidR="002A404E" w:rsidRPr="00037671" w14:paraId="5478246E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38081825" w14:textId="4C89A538" w:rsidR="002A404E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29931D5B" w14:textId="6A789487" w:rsidR="002A404E" w:rsidRPr="009054A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BDA04B4" w14:textId="6EA44803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F31C4C" w14:textId="4E5C7C21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A915E36" w14:textId="657062E3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5D805D9" w14:textId="2D3F67C6" w:rsidR="002A404E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B653391" w14:textId="7744B1B6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</w:tr>
                  <w:tr w:rsidR="002A404E" w:rsidRPr="00037671" w14:paraId="44DE4462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201A793D" w14:textId="5BF456F8" w:rsidR="002A404E" w:rsidRPr="0003767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32A9D481" w14:textId="29F5160F" w:rsidR="002A404E" w:rsidRPr="00C00E7C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4A2D4F" w14:textId="750E1C11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0B8FE61" w14:textId="74E4976F" w:rsidR="002A404E" w:rsidRPr="00972381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037814" w14:textId="0D73A68D" w:rsidR="002A404E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4224A85" w14:textId="48789C5D" w:rsidR="002A404E" w:rsidRPr="00D93BF7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918D16" w14:textId="42DDC4F9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</w:tr>
                  <w:tr w:rsidR="002A404E" w:rsidRPr="00037671" w14:paraId="3C347F71" w14:textId="77777777" w:rsidTr="002A404E">
                    <w:trPr>
                      <w:trHeight w:hRule="exact" w:val="680"/>
                      <w:jc w:val="center"/>
                    </w:trPr>
                    <w:tc>
                      <w:tcPr>
                        <w:tcW w:w="595" w:type="dxa"/>
                        <w:vAlign w:val="center"/>
                      </w:tcPr>
                      <w:p w14:paraId="1DF230B5" w14:textId="62C26DE7" w:rsidR="002A404E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14:paraId="6F433FB5" w14:textId="71D355E2" w:rsidR="002A404E" w:rsidRPr="00487102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487102"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EFE630" w14:textId="3EE76EE9" w:rsidR="002A404E" w:rsidRPr="001F7E9B" w:rsidRDefault="0048710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5E7469" w14:textId="3DB88B6F" w:rsidR="002A404E" w:rsidRPr="001F7E9B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1A4CA19" w14:textId="21F7E27D" w:rsidR="002A404E" w:rsidRPr="001F7E9B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E9E57E" w14:textId="41D84C67" w:rsidR="002A404E" w:rsidRPr="001F7E9B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15E665" w14:textId="06F6B707" w:rsidR="002A404E" w:rsidRPr="001F7E9B" w:rsidRDefault="002A404E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</w:tr>
                </w:tbl>
                <w:p w14:paraId="4509E838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23584E7D">
          <v:shape id="_x0000_s2089" type="#_x0000_t202" style="position:absolute;margin-left:4.6pt;margin-top:703.9pt;width:36pt;height:13.35pt;z-index:7" filled="f" stroked="f">
            <v:shadow color="#868686"/>
            <v:textbox inset="5.85pt,.7pt,5.85pt,.7pt">
              <w:txbxContent>
                <w:p w14:paraId="4ADDB867" w14:textId="77777777" w:rsidR="00CB6DA9" w:rsidRPr="00CB6DA9" w:rsidRDefault="00CB6DA9">
                  <w:pPr>
                    <w:rPr>
                      <w:color w:val="0070C0"/>
                      <w:sz w:val="18"/>
                      <w:szCs w:val="18"/>
                    </w:rPr>
                  </w:pPr>
                  <w:r w:rsidRPr="00CB6DA9">
                    <w:rPr>
                      <w:rFonts w:hint="eastAsia"/>
                      <w:color w:val="0070C0"/>
                      <w:sz w:val="18"/>
                      <w:szCs w:val="18"/>
                    </w:rPr>
                    <w:t>メモ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60B1E2D7">
          <v:shape id="_x0000_s2088" type="#_x0000_t202" style="position:absolute;margin-left:-.4pt;margin-top:702.3pt;width:533.1pt;height:53.85pt;z-index:6" filled="f" fillcolor="green" stroked="f" strokecolor="#ffe7ff" strokeweight="2.5pt">
            <v:shadow color="#868686"/>
            <v:textbox inset="5.85pt,.7pt,5.85pt,.7pt">
              <w:txbxContent>
                <w:tbl>
                  <w:tblPr>
                    <w:tblW w:w="0" w:type="auto"/>
                    <w:jc w:val="center"/>
                    <w:tblBorders>
                      <w:top w:val="dashed" w:sz="4" w:space="0" w:color="92CDDC"/>
                      <w:bottom w:val="dashed" w:sz="4" w:space="0" w:color="92CDDC"/>
                      <w:insideH w:val="dashed" w:sz="4" w:space="0" w:color="92CDDC"/>
                      <w:insideV w:val="dashed" w:sz="4" w:space="0" w:color="92CDDC"/>
                    </w:tblBorders>
                    <w:tblLook w:val="04A0" w:firstRow="1" w:lastRow="0" w:firstColumn="1" w:lastColumn="0" w:noHBand="0" w:noVBand="1"/>
                  </w:tblPr>
                  <w:tblGrid>
                    <w:gridCol w:w="10456"/>
                  </w:tblGrid>
                  <w:tr w:rsidR="00CB6DA9" w14:paraId="6AF99D1E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3567D23F" w14:textId="77777777" w:rsidR="00CB6DA9" w:rsidRDefault="00CB6DA9"/>
                    </w:tc>
                  </w:tr>
                  <w:tr w:rsidR="00CB6DA9" w14:paraId="6E2BF8D1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050D66C3" w14:textId="77777777" w:rsidR="00CB6DA9" w:rsidRDefault="00CB6DA9"/>
                    </w:tc>
                  </w:tr>
                  <w:tr w:rsidR="00CB6DA9" w14:paraId="08189DD0" w14:textId="77777777" w:rsidTr="00061399">
                    <w:trPr>
                      <w:jc w:val="center"/>
                    </w:trPr>
                    <w:tc>
                      <w:tcPr>
                        <w:tcW w:w="10456" w:type="dxa"/>
                      </w:tcPr>
                      <w:p w14:paraId="27F549B0" w14:textId="77777777" w:rsidR="00CB6DA9" w:rsidRDefault="00CB6DA9"/>
                    </w:tc>
                  </w:tr>
                </w:tbl>
                <w:p w14:paraId="3A8F9445" w14:textId="77777777" w:rsidR="00CB6DA9" w:rsidRDefault="00CB6DA9"/>
              </w:txbxContent>
            </v:textbox>
          </v:shape>
        </w:pict>
      </w:r>
      <w:r w:rsidR="00000000">
        <w:rPr>
          <w:noProof/>
          <w:lang w:bidi="ar-SA"/>
        </w:rPr>
        <w:pict w14:anchorId="1C8DCD73">
          <v:shape id="_x0000_s2091" type="#_x0000_t202" style="position:absolute;margin-left:380.35pt;margin-top:669.5pt;width:129.15pt;height:17.85pt;z-index:8" filled="f" stroked="f">
            <v:textbox inset="5.85pt,.7pt,5.85pt,.7pt">
              <w:txbxContent>
                <w:p w14:paraId="1C0EE75A" w14:textId="031BB20E" w:rsidR="00061399" w:rsidRDefault="00061399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C00E7C">
                    <w:rPr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C00E7C">
                    <w:rPr>
                      <w:color w:val="FF0000"/>
                      <w:szCs w:val="21"/>
                    </w:rPr>
                    <w:t>29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 w:rsidR="009054A1">
                    <w:rPr>
                      <w:rFonts w:hint="eastAsia"/>
                      <w:color w:val="FF0000"/>
                      <w:szCs w:val="21"/>
                    </w:rPr>
                    <w:t>：</w:t>
                  </w:r>
                  <w:r w:rsidR="00C00E7C">
                    <w:rPr>
                      <w:rFonts w:hint="eastAsia"/>
                      <w:color w:val="FF0000"/>
                      <w:szCs w:val="21"/>
                    </w:rPr>
                    <w:t>昭和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の日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070F7059">
          <v:rect id="_x0000_s2069" style="position:absolute;margin-left:356.85pt;margin-top:485.65pt;width:175.85pt;height:213.55pt;z-index:9;mso-position-horizontal-relative:margin;mso-position-vertical-relative:margin" filled="f" stroked="f">
            <v:textbox style="mso-next-textbox:#_x0000_s2069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1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EF2449" w:rsidRPr="00E84023" w14:paraId="3835DF95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B61F136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76F8713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C9DC84E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C1A4175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64E1FA2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E208CE7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1CA47EB" w14:textId="77777777" w:rsidR="00EF2449" w:rsidRPr="00F01AD7" w:rsidRDefault="00EF2449" w:rsidP="00F56E17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EF2449" w:rsidRPr="00037671" w14:paraId="21730ECF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5CF2F79" w14:textId="77777777" w:rsidR="00EF2449" w:rsidRPr="00037671" w:rsidRDefault="00EF2449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85CEE59" w14:textId="3B7D85BA" w:rsidR="00EF2449" w:rsidRPr="00037671" w:rsidRDefault="00EF2449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030D1C8" w14:textId="0192F601" w:rsidR="00EF2449" w:rsidRPr="00037671" w:rsidRDefault="00EF2449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ECAC78" w14:textId="7DF441BA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1A11DA9" w14:textId="4085C4CA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CFB9A5C" w14:textId="06D82619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5D9D95" w14:textId="3032CF75" w:rsidR="00EF2449" w:rsidRPr="009054A1" w:rsidRDefault="00487102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</w:tr>
                  <w:tr w:rsidR="00EF2449" w:rsidRPr="00037671" w14:paraId="4F9872C2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560BDF15" w14:textId="40E05FBD" w:rsidR="00EF2449" w:rsidRPr="00037671" w:rsidRDefault="00487102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07A1833" w14:textId="0DD368B3" w:rsidR="00EF2449" w:rsidRPr="00D93BF7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6FF21C4" w14:textId="5ECDE965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BF0964" w14:textId="67E90121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D7E2BF" w14:textId="741D0904" w:rsidR="00EF2449" w:rsidRPr="00C00E7C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82293AE" w14:textId="41D98BD6" w:rsidR="00EF2449" w:rsidRPr="00A62697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8828F8" w14:textId="2787A18A" w:rsidR="00EF2449" w:rsidRPr="00BD5566" w:rsidRDefault="00487102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11</w:t>
                        </w:r>
                      </w:p>
                    </w:tc>
                  </w:tr>
                  <w:tr w:rsidR="00EF2449" w:rsidRPr="00037671" w14:paraId="5035D1A9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26774CF4" w14:textId="371E6029" w:rsidR="00EF2449" w:rsidRPr="00037671" w:rsidRDefault="00487102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CFE343" w14:textId="15EA0A91" w:rsidR="00EF2449" w:rsidRPr="008165FB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4E6B23" w14:textId="09BB7AEF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67109D7" w14:textId="4463E4D3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9334B3" w14:textId="2018E39F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59AEAF" w14:textId="57D04A6E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E8F72DA" w14:textId="3E588840" w:rsidR="00EF2449" w:rsidRPr="00037671" w:rsidRDefault="00487102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18</w:t>
                        </w:r>
                      </w:p>
                    </w:tc>
                  </w:tr>
                  <w:tr w:rsidR="00EF2449" w:rsidRPr="00037671" w14:paraId="47D3208A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3BB930A3" w14:textId="0C6FB57C" w:rsidR="00EF2449" w:rsidRPr="00037671" w:rsidRDefault="00487102" w:rsidP="00037671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A8BBACD" w14:textId="5F568470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D8A1F4A" w14:textId="161553E2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6DF4B66" w14:textId="69227A35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5C6917" w14:textId="11FA4452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7385373" w14:textId="45C596E0" w:rsidR="00EF2449" w:rsidRPr="00037671" w:rsidRDefault="00487102" w:rsidP="00037671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6E6302F" w14:textId="71F6A62A" w:rsidR="00EF2449" w:rsidRPr="00037671" w:rsidRDefault="00487102" w:rsidP="00037671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25</w:t>
                        </w:r>
                      </w:p>
                    </w:tc>
                  </w:tr>
                  <w:tr w:rsidR="00EF2449" w:rsidRPr="00037671" w14:paraId="3F4B354B" w14:textId="77777777" w:rsidTr="00C874A5">
                    <w:trPr>
                      <w:trHeight w:hRule="exact" w:val="680"/>
                      <w:jc w:val="center"/>
                    </w:trPr>
                    <w:tc>
                      <w:tcPr>
                        <w:tcW w:w="501" w:type="dxa"/>
                        <w:vAlign w:val="center"/>
                      </w:tcPr>
                      <w:p w14:paraId="09942115" w14:textId="3B39D876" w:rsidR="00EF2449" w:rsidRPr="008165FB" w:rsidRDefault="00487102" w:rsidP="001F7E9B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C5D908" w14:textId="57A2F055" w:rsidR="00EF2449" w:rsidRPr="00972381" w:rsidRDefault="00487102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B23B670" w14:textId="6DA4C6AC" w:rsidR="00EF2449" w:rsidRPr="00487102" w:rsidRDefault="00487102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487102">
                          <w:rPr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41AB8CF" w14:textId="2DB911EF" w:rsidR="00EF2449" w:rsidRPr="00487102" w:rsidRDefault="00487102" w:rsidP="001F7E9B">
                        <w:pPr>
                          <w:pStyle w:val="Banner11"/>
                          <w:rPr>
                            <w:color w:val="EE0000"/>
                            <w:sz w:val="32"/>
                            <w:szCs w:val="32"/>
                          </w:rPr>
                        </w:pPr>
                        <w:r w:rsidRPr="00487102">
                          <w:rPr>
                            <w:color w:val="EE0000"/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30BA0A" w14:textId="2FF1C502" w:rsidR="00EF2449" w:rsidRPr="00F25656" w:rsidRDefault="00487102" w:rsidP="00C00E7C">
                        <w:pPr>
                          <w:pStyle w:val="Banner11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85DC721" w14:textId="1087732F" w:rsidR="00EF2449" w:rsidRPr="00F25656" w:rsidRDefault="00EF2449" w:rsidP="001F7E9B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0AD315A" w14:textId="77777777" w:rsidR="00EF2449" w:rsidRPr="00BD5566" w:rsidRDefault="00EF2449" w:rsidP="001F7E9B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434851CB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6A1D94CD">
          <v:shape id="_x0000_s2084" type="#_x0000_t136" style="position:absolute;margin-left:53.1pt;margin-top:428.1pt;width:58.25pt;height:20.5pt;z-index:2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2月"/>
          </v:shape>
        </w:pict>
      </w:r>
      <w:r w:rsidR="00000000">
        <w:rPr>
          <w:noProof/>
          <w:lang w:bidi="ar-SA"/>
        </w:rPr>
        <w:pict w14:anchorId="0BE26261">
          <v:shape id="_x0000_s2086" type="#_x0000_t136" style="position:absolute;margin-left:421.25pt;margin-top:428.1pt;width:58.25pt;height:20.5pt;z-index:4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4月"/>
          </v:shape>
        </w:pict>
      </w:r>
      <w:r w:rsidR="00000000">
        <w:rPr>
          <w:noProof/>
          <w:lang w:bidi="ar-SA"/>
        </w:rPr>
        <w:pict w14:anchorId="06E4D7EB">
          <v:shape id="_x0000_s2085" type="#_x0000_t136" style="position:absolute;margin-left:244pt;margin-top:428.1pt;width:58.25pt;height:20.5pt;z-index:3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3月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5FB58" w14:textId="77777777" w:rsidR="000D07F0" w:rsidRPr="00ED5739" w:rsidRDefault="000D07F0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5A9F3E64" w14:textId="77777777" w:rsidR="000D07F0" w:rsidRPr="00ED5739" w:rsidRDefault="000D07F0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1AABB" w14:textId="77777777" w:rsidR="000D07F0" w:rsidRPr="00ED5739" w:rsidRDefault="000D07F0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679CA06B" w14:textId="77777777" w:rsidR="000D07F0" w:rsidRPr="00ED5739" w:rsidRDefault="000D07F0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3896083">
    <w:abstractNumId w:val="9"/>
  </w:num>
  <w:num w:numId="2" w16cid:durableId="2063016006">
    <w:abstractNumId w:val="7"/>
  </w:num>
  <w:num w:numId="3" w16cid:durableId="1657296466">
    <w:abstractNumId w:val="6"/>
  </w:num>
  <w:num w:numId="4" w16cid:durableId="1538424146">
    <w:abstractNumId w:val="5"/>
  </w:num>
  <w:num w:numId="5" w16cid:durableId="2119369438">
    <w:abstractNumId w:val="4"/>
  </w:num>
  <w:num w:numId="6" w16cid:durableId="640161654">
    <w:abstractNumId w:val="8"/>
  </w:num>
  <w:num w:numId="7" w16cid:durableId="786437735">
    <w:abstractNumId w:val="3"/>
  </w:num>
  <w:num w:numId="8" w16cid:durableId="841746655">
    <w:abstractNumId w:val="2"/>
  </w:num>
  <w:num w:numId="9" w16cid:durableId="368072615">
    <w:abstractNumId w:val="1"/>
  </w:num>
  <w:num w:numId="10" w16cid:durableId="1590966744">
    <w:abstractNumId w:val="0"/>
  </w:num>
  <w:num w:numId="11" w16cid:durableId="1113288167">
    <w:abstractNumId w:val="9"/>
  </w:num>
  <w:num w:numId="12" w16cid:durableId="1995142213">
    <w:abstractNumId w:val="7"/>
  </w:num>
  <w:num w:numId="13" w16cid:durableId="1333875111">
    <w:abstractNumId w:val="6"/>
  </w:num>
  <w:num w:numId="14" w16cid:durableId="1156334935">
    <w:abstractNumId w:val="5"/>
  </w:num>
  <w:num w:numId="15" w16cid:durableId="1686595913">
    <w:abstractNumId w:val="4"/>
  </w:num>
  <w:num w:numId="16" w16cid:durableId="1411388510">
    <w:abstractNumId w:val="8"/>
  </w:num>
  <w:num w:numId="17" w16cid:durableId="367534254">
    <w:abstractNumId w:val="3"/>
  </w:num>
  <w:num w:numId="18" w16cid:durableId="1489130120">
    <w:abstractNumId w:val="2"/>
  </w:num>
  <w:num w:numId="19" w16cid:durableId="2123917151">
    <w:abstractNumId w:val="1"/>
  </w:num>
  <w:num w:numId="20" w16cid:durableId="1676684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9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2CE6"/>
    <w:rsid w:val="00003E4C"/>
    <w:rsid w:val="000128B7"/>
    <w:rsid w:val="00037671"/>
    <w:rsid w:val="00056908"/>
    <w:rsid w:val="00061399"/>
    <w:rsid w:val="000D07F0"/>
    <w:rsid w:val="000D22F9"/>
    <w:rsid w:val="000D6A5F"/>
    <w:rsid w:val="000E1AE4"/>
    <w:rsid w:val="000E5288"/>
    <w:rsid w:val="00110305"/>
    <w:rsid w:val="00111859"/>
    <w:rsid w:val="00114797"/>
    <w:rsid w:val="00147015"/>
    <w:rsid w:val="001655A9"/>
    <w:rsid w:val="00194010"/>
    <w:rsid w:val="001B59D6"/>
    <w:rsid w:val="001C039C"/>
    <w:rsid w:val="001E4E73"/>
    <w:rsid w:val="001F7E9B"/>
    <w:rsid w:val="0022240B"/>
    <w:rsid w:val="002623F2"/>
    <w:rsid w:val="0027707F"/>
    <w:rsid w:val="002A404E"/>
    <w:rsid w:val="002B7102"/>
    <w:rsid w:val="00354F3E"/>
    <w:rsid w:val="00362125"/>
    <w:rsid w:val="003715E5"/>
    <w:rsid w:val="003D083F"/>
    <w:rsid w:val="00440B67"/>
    <w:rsid w:val="004632C9"/>
    <w:rsid w:val="00486017"/>
    <w:rsid w:val="00487102"/>
    <w:rsid w:val="004C3721"/>
    <w:rsid w:val="00506E5F"/>
    <w:rsid w:val="005A4A07"/>
    <w:rsid w:val="005B6739"/>
    <w:rsid w:val="005D288C"/>
    <w:rsid w:val="0067775D"/>
    <w:rsid w:val="007126A7"/>
    <w:rsid w:val="007668D7"/>
    <w:rsid w:val="00802969"/>
    <w:rsid w:val="008165FB"/>
    <w:rsid w:val="008C144A"/>
    <w:rsid w:val="008C235D"/>
    <w:rsid w:val="009054A1"/>
    <w:rsid w:val="00911EF9"/>
    <w:rsid w:val="00972381"/>
    <w:rsid w:val="009A709E"/>
    <w:rsid w:val="009D62FB"/>
    <w:rsid w:val="009E5353"/>
    <w:rsid w:val="00A01C43"/>
    <w:rsid w:val="00A62697"/>
    <w:rsid w:val="00A90157"/>
    <w:rsid w:val="00AF1547"/>
    <w:rsid w:val="00B17BE1"/>
    <w:rsid w:val="00B225CC"/>
    <w:rsid w:val="00B73B59"/>
    <w:rsid w:val="00BB26CA"/>
    <w:rsid w:val="00BD5566"/>
    <w:rsid w:val="00BF206F"/>
    <w:rsid w:val="00C00E7C"/>
    <w:rsid w:val="00C0585B"/>
    <w:rsid w:val="00C441C3"/>
    <w:rsid w:val="00C63157"/>
    <w:rsid w:val="00C874A5"/>
    <w:rsid w:val="00CB1292"/>
    <w:rsid w:val="00CB4248"/>
    <w:rsid w:val="00CB6DA9"/>
    <w:rsid w:val="00CC016C"/>
    <w:rsid w:val="00D11BF3"/>
    <w:rsid w:val="00D54C97"/>
    <w:rsid w:val="00D57443"/>
    <w:rsid w:val="00D60016"/>
    <w:rsid w:val="00D93BF7"/>
    <w:rsid w:val="00DC5660"/>
    <w:rsid w:val="00E30CE6"/>
    <w:rsid w:val="00E80BD1"/>
    <w:rsid w:val="00E91C9B"/>
    <w:rsid w:val="00EC465C"/>
    <w:rsid w:val="00ED5739"/>
    <w:rsid w:val="00EF2449"/>
    <w:rsid w:val="00F01AD7"/>
    <w:rsid w:val="00F25656"/>
    <w:rsid w:val="00F56E17"/>
    <w:rsid w:val="00F6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3D0B0F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A71CF-A73D-4ADD-9BE9-439362B27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0</TotalTime>
  <Pages>1</Pages>
  <Words>2</Words>
  <Characters>14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/>
  <cp:revision>1</cp:revision>
  <dcterms:created xsi:type="dcterms:W3CDTF">2025-11-21T14:03:00Z</dcterms:created>
  <dcterms:modified xsi:type="dcterms:W3CDTF">2025-11-21T14:03:00Z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