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7A454" w14:textId="77777777" w:rsidR="007B3128" w:rsidRDefault="00000000">
      <w:r>
        <w:pict w14:anchorId="15395B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-19pt;margin-top:-5pt;width:569.3pt;height:779.1pt;z-index:-1">
            <v:imagedata r:id="rId7" o:title=""/>
          </v:shape>
        </w:pict>
      </w:r>
    </w:p>
    <w:p w14:paraId="1A67F4FF" w14:textId="77777777" w:rsidR="007B3128" w:rsidRDefault="007B3128"/>
    <w:p w14:paraId="212EA33F" w14:textId="1B41779D" w:rsidR="001C039C" w:rsidRDefault="00000000">
      <w:r>
        <w:rPr>
          <w:noProof/>
          <w:lang w:bidi="ar-SA"/>
        </w:rPr>
        <w:pict w14:anchorId="54812FCF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355.7pt;margin-top:523.55pt;width:56.5pt;height:19pt;z-index:3" filled="f" stroked="f">
            <v:textbox inset="5.85pt,.7pt,5.85pt,.7pt">
              <w:txbxContent>
                <w:p w14:paraId="4BFDAED4" w14:textId="77777777" w:rsidR="007B3128" w:rsidRPr="007B3128" w:rsidRDefault="00B6771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春分の</w:t>
                  </w:r>
                  <w:r w:rsidR="007B3128" w:rsidRPr="007B3128">
                    <w:rPr>
                      <w:rFonts w:hint="eastAsia"/>
                      <w:color w:val="FF0000"/>
                    </w:rPr>
                    <w:t>日</w:t>
                  </w:r>
                </w:p>
              </w:txbxContent>
            </v:textbox>
          </v:shape>
        </w:pict>
      </w:r>
      <w:r>
        <w:pict w14:anchorId="49D13D6E">
          <v:rect id="_x0000_s2051" style="position:absolute;margin-left:52.5pt;margin-top:308pt;width:430.5pt;height:407.1pt;z-index:1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99" w:type="dxa"/>
                    <w:tblBorders>
                      <w:insideH w:val="thickThinSmallGap" w:sz="24" w:space="0" w:color="FF0000"/>
                      <w:insideV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</w:tblGrid>
                  <w:tr w:rsidR="007B3128" w14:paraId="44D20E0A" w14:textId="77777777">
                    <w:trPr>
                      <w:trHeight w:val="1100"/>
                    </w:trPr>
                    <w:tc>
                      <w:tcPr>
                        <w:tcW w:w="1191" w:type="dxa"/>
                      </w:tcPr>
                      <w:p w14:paraId="6226C873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color w:val="FF000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4E4CDCE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8B80C22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7B66C50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C660B7C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1D36665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760BFC11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color w:val="0000FF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B3128" w:rsidRPr="007B3128" w14:paraId="5C72BE53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497164D5" w14:textId="46852390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E3618FF" w14:textId="7CB23841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C69AB68" w14:textId="5C2519DC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CE1742C" w14:textId="165DFDB1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0328917" w14:textId="2EDA30F0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5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7DC1E74E" w14:textId="03944587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6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2D3A522" w14:textId="18F797D0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7</w:t>
                        </w:r>
                      </w:p>
                    </w:tc>
                  </w:tr>
                  <w:tr w:rsidR="007B3128" w:rsidRPr="007B3128" w14:paraId="1A7C59B6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38FC601A" w14:textId="0C99B08E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8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44FF9924" w14:textId="2FA5FB12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9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CA2CFCC" w14:textId="72AC7DA3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10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D0A9728" w14:textId="2A5B5B77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11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A55AF67" w14:textId="1969891F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12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436BC0A" w14:textId="1C56217E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13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2D89943" w14:textId="1DF4B889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14</w:t>
                        </w:r>
                      </w:p>
                    </w:tc>
                  </w:tr>
                  <w:tr w:rsidR="007B3128" w:rsidRPr="007B3128" w14:paraId="58E0036A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2F8A61B3" w14:textId="5D4D607A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15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AD2EDE9" w14:textId="176A80EC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16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8FDF456" w14:textId="212416CF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17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1936847" w14:textId="0D58C097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18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F1427E4" w14:textId="7499AC46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19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34AFCDF" w14:textId="44F21149" w:rsidR="007B3128" w:rsidRPr="006E6428" w:rsidRDefault="006E6428" w:rsidP="007B3128">
                        <w:pPr>
                          <w:pStyle w:val="Boxes00"/>
                          <w:spacing w:before="0"/>
                          <w:rPr>
                            <w:color w:val="EE0000"/>
                            <w:sz w:val="52"/>
                            <w:szCs w:val="52"/>
                          </w:rPr>
                        </w:pPr>
                        <w:r w:rsidRPr="006E6428">
                          <w:rPr>
                            <w:color w:val="EE0000"/>
                            <w:sz w:val="52"/>
                            <w:szCs w:val="52"/>
                          </w:rPr>
                          <w:t>20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ED3A7FA" w14:textId="025A35F8" w:rsidR="007B3128" w:rsidRPr="00843B64" w:rsidRDefault="006E64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21</w:t>
                        </w:r>
                      </w:p>
                    </w:tc>
                  </w:tr>
                  <w:tr w:rsidR="007B3128" w:rsidRPr="007B3128" w14:paraId="03166040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24EFD6B8" w14:textId="5F53409A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22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00D2930" w14:textId="5BD24061" w:rsidR="007B3128" w:rsidRPr="00E22A94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23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3F1CFD5" w14:textId="177EB721" w:rsidR="007B3128" w:rsidRPr="001A535D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24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EBEFD76" w14:textId="17C0C55A" w:rsidR="007B3128" w:rsidRPr="006A74A9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25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00E84F6" w14:textId="4D8D5819" w:rsidR="007B3128" w:rsidRPr="006E64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 w:rsidRPr="006E6428">
                          <w:rPr>
                            <w:sz w:val="52"/>
                            <w:szCs w:val="52"/>
                          </w:rPr>
                          <w:t>26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80FBD31" w14:textId="4E8B2A74" w:rsidR="007B3128" w:rsidRPr="00D071EA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27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7ED9C2E2" w14:textId="3494310F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28</w:t>
                        </w:r>
                      </w:p>
                    </w:tc>
                  </w:tr>
                  <w:tr w:rsidR="007B3128" w:rsidRPr="007B3128" w14:paraId="4758141F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0C772C61" w14:textId="6B72C655" w:rsidR="007B3128" w:rsidRPr="006E6428" w:rsidRDefault="006E64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6E6428">
                          <w:rPr>
                            <w:color w:val="FF0000"/>
                            <w:sz w:val="52"/>
                            <w:szCs w:val="52"/>
                          </w:rPr>
                          <w:t>29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2EE3066" w14:textId="138D5263" w:rsidR="007B3128" w:rsidRPr="006E64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 w:rsidRPr="006E6428">
                          <w:rPr>
                            <w:sz w:val="52"/>
                            <w:szCs w:val="52"/>
                          </w:rPr>
                          <w:t>30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6C39B81" w14:textId="680806D1" w:rsidR="007B3128" w:rsidRPr="007B3128" w:rsidRDefault="006E64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31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93161FA" w14:textId="0FB69E8C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2688A3EA" w14:textId="5434FC0F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630517A8" w14:textId="3047F955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55696517" w14:textId="2720CC3D" w:rsidR="007B3128" w:rsidRPr="00937343" w:rsidRDefault="007B3128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</w:p>
                    </w:tc>
                  </w:tr>
                </w:tbl>
                <w:p w14:paraId="1908D144" w14:textId="77777777" w:rsidR="007B3128" w:rsidRDefault="007B3128" w:rsidP="007B3128">
                  <w:pPr>
                    <w:pStyle w:val="Boxes00"/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7B14035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9" type="#_x0000_t136" style="position:absolute;margin-left:114.3pt;margin-top:210.8pt;width:78.15pt;height:18pt;z-index:4" strokecolor="#ff4f8a" strokeweight="1.25pt">
            <v:fill color2="#f9f" rotate="t"/>
            <v:shadow on="t" color="#868686"/>
            <v:textpath style="font-family:&quot;HG創英角ｺﾞｼｯｸUB&quot;;font-weight:bold;v-text-reverse:t;v-text-kern:t" trim="t" fitpath="t" string="2026"/>
          </v:shape>
        </w:pict>
      </w:r>
      <w:r>
        <w:rPr>
          <w:noProof/>
          <w:lang w:bidi="ar-SA"/>
        </w:rPr>
        <w:pict w14:anchorId="7B2E858A">
          <v:shape id="_x0000_s2056" type="#_x0000_t136" style="position:absolute;margin-left:204.75pt;margin-top:155.85pt;width:125.4pt;height:126pt;z-index:2" strokecolor="#f69">
            <v:fill color2="#f9f" rotate="t" focusposition=".5,.5" focussize="" focus="100%" type="gradientRadial"/>
            <v:shadow on="t" color="#868686"/>
            <v:textpath style="font-family:&quot;HG創英角ｺﾞｼｯｸUB&quot;;font-weight:bold;v-text-reverse:t;v-text-kern:t" trim="t" fitpath="t" string="3"/>
          </v:shape>
        </w:pict>
      </w:r>
    </w:p>
    <w:sectPr w:rsidR="001C039C" w:rsidSect="007B3128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14862" w14:textId="77777777" w:rsidR="00A77E7F" w:rsidRDefault="00A77E7F" w:rsidP="00B62119">
      <w:r>
        <w:separator/>
      </w:r>
    </w:p>
  </w:endnote>
  <w:endnote w:type="continuationSeparator" w:id="0">
    <w:p w14:paraId="5C104174" w14:textId="77777777" w:rsidR="00A77E7F" w:rsidRDefault="00A77E7F" w:rsidP="00B6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人名S行書体L1">
    <w:altName w:val="游ゴシック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C44E7" w14:textId="77777777" w:rsidR="00A77E7F" w:rsidRDefault="00A77E7F" w:rsidP="00B62119">
      <w:r>
        <w:separator/>
      </w:r>
    </w:p>
  </w:footnote>
  <w:footnote w:type="continuationSeparator" w:id="0">
    <w:p w14:paraId="15DE164B" w14:textId="77777777" w:rsidR="00A77E7F" w:rsidRDefault="00A77E7F" w:rsidP="00B62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82029384">
    <w:abstractNumId w:val="9"/>
  </w:num>
  <w:num w:numId="2" w16cid:durableId="1155950183">
    <w:abstractNumId w:val="7"/>
  </w:num>
  <w:num w:numId="3" w16cid:durableId="1026638230">
    <w:abstractNumId w:val="6"/>
  </w:num>
  <w:num w:numId="4" w16cid:durableId="1223249648">
    <w:abstractNumId w:val="5"/>
  </w:num>
  <w:num w:numId="5" w16cid:durableId="610434505">
    <w:abstractNumId w:val="4"/>
  </w:num>
  <w:num w:numId="6" w16cid:durableId="1432818531">
    <w:abstractNumId w:val="8"/>
  </w:num>
  <w:num w:numId="7" w16cid:durableId="1713116674">
    <w:abstractNumId w:val="3"/>
  </w:num>
  <w:num w:numId="8" w16cid:durableId="11803165">
    <w:abstractNumId w:val="2"/>
  </w:num>
  <w:num w:numId="9" w16cid:durableId="166216782">
    <w:abstractNumId w:val="1"/>
  </w:num>
  <w:num w:numId="10" w16cid:durableId="337119712">
    <w:abstractNumId w:val="0"/>
  </w:num>
  <w:num w:numId="11" w16cid:durableId="228149896">
    <w:abstractNumId w:val="9"/>
  </w:num>
  <w:num w:numId="12" w16cid:durableId="295844297">
    <w:abstractNumId w:val="7"/>
  </w:num>
  <w:num w:numId="13" w16cid:durableId="468135450">
    <w:abstractNumId w:val="6"/>
  </w:num>
  <w:num w:numId="14" w16cid:durableId="1653605968">
    <w:abstractNumId w:val="5"/>
  </w:num>
  <w:num w:numId="15" w16cid:durableId="1284077599">
    <w:abstractNumId w:val="4"/>
  </w:num>
  <w:num w:numId="16" w16cid:durableId="298464463">
    <w:abstractNumId w:val="8"/>
  </w:num>
  <w:num w:numId="17" w16cid:durableId="905646071">
    <w:abstractNumId w:val="3"/>
  </w:num>
  <w:num w:numId="18" w16cid:durableId="825242053">
    <w:abstractNumId w:val="2"/>
  </w:num>
  <w:num w:numId="19" w16cid:durableId="427193871">
    <w:abstractNumId w:val="1"/>
  </w:num>
  <w:num w:numId="20" w16cid:durableId="183293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061">
      <v:textbox inset="5.85pt,.7pt,5.85pt,.7pt"/>
      <o:colormru v:ext="edit" colors="#f9f,#f69,#ff4f8a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7B3128"/>
    <w:rsid w:val="00056908"/>
    <w:rsid w:val="00071AE3"/>
    <w:rsid w:val="0007608B"/>
    <w:rsid w:val="00111859"/>
    <w:rsid w:val="001162DE"/>
    <w:rsid w:val="00147015"/>
    <w:rsid w:val="00153862"/>
    <w:rsid w:val="00192A52"/>
    <w:rsid w:val="00194010"/>
    <w:rsid w:val="001A535D"/>
    <w:rsid w:val="001A5FD4"/>
    <w:rsid w:val="001C039C"/>
    <w:rsid w:val="0020300B"/>
    <w:rsid w:val="00244F01"/>
    <w:rsid w:val="002623F2"/>
    <w:rsid w:val="002B7102"/>
    <w:rsid w:val="00382B6F"/>
    <w:rsid w:val="003A349C"/>
    <w:rsid w:val="00440B67"/>
    <w:rsid w:val="004632C9"/>
    <w:rsid w:val="00467E65"/>
    <w:rsid w:val="00473ACA"/>
    <w:rsid w:val="004E0D8B"/>
    <w:rsid w:val="006A74A9"/>
    <w:rsid w:val="006E6428"/>
    <w:rsid w:val="00783BD7"/>
    <w:rsid w:val="007B3128"/>
    <w:rsid w:val="00826CE0"/>
    <w:rsid w:val="008346AA"/>
    <w:rsid w:val="00843B64"/>
    <w:rsid w:val="008A2BD3"/>
    <w:rsid w:val="00911EF9"/>
    <w:rsid w:val="00937343"/>
    <w:rsid w:val="00966E3A"/>
    <w:rsid w:val="009D0C04"/>
    <w:rsid w:val="009D4B4D"/>
    <w:rsid w:val="00A77E7F"/>
    <w:rsid w:val="00A96396"/>
    <w:rsid w:val="00B03C0E"/>
    <w:rsid w:val="00B62119"/>
    <w:rsid w:val="00B67719"/>
    <w:rsid w:val="00BF5367"/>
    <w:rsid w:val="00C07D2B"/>
    <w:rsid w:val="00C229A6"/>
    <w:rsid w:val="00C423C4"/>
    <w:rsid w:val="00C50B47"/>
    <w:rsid w:val="00C96668"/>
    <w:rsid w:val="00D016A7"/>
    <w:rsid w:val="00D071EA"/>
    <w:rsid w:val="00D225F0"/>
    <w:rsid w:val="00D51F69"/>
    <w:rsid w:val="00DB2869"/>
    <w:rsid w:val="00DC5660"/>
    <w:rsid w:val="00E02120"/>
    <w:rsid w:val="00E22A94"/>
    <w:rsid w:val="00EE6D81"/>
    <w:rsid w:val="00FB57CF"/>
    <w:rsid w:val="00FC4F6F"/>
    <w:rsid w:val="00FD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v:textbox inset="5.85pt,.7pt,5.85pt,.7pt"/>
      <o:colormru v:ext="edit" colors="#f9f,#f69,#ff4f8a"/>
    </o:shapedefaults>
    <o:shapelayout v:ext="edit">
      <o:idmap v:ext="edit" data="2"/>
    </o:shapelayout>
  </w:shapeDefaults>
  <w:decimalSymbol w:val="."/>
  <w:listSeparator w:val=","/>
  <w14:docId w14:val="5BFA24AB"/>
  <w15:chartTrackingRefBased/>
  <w15:docId w15:val="{03E83069-D11A-4FBE-B633-54FCE42C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2</TotalTime>
  <Pages>1</Pages>
  <Words>1</Words>
  <Characters>7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/>
  <LinksUpToDate>false</LinksUpToDate>
  <CharactersWithSpaces>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Mikiko Fukase</dc:creator>
  <cp:keywords/>
  <cp:lastModifiedBy>Mikiko Fukase</cp:lastModifiedBy>
  <cp:revision>2</cp:revision>
  <dcterms:created xsi:type="dcterms:W3CDTF">2025-12-25T07:58:00Z</dcterms:created>
  <dcterms:modified xsi:type="dcterms:W3CDTF">2025-12-25T07:58:00Z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