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DD63F" w14:textId="77777777" w:rsidR="000976E9" w:rsidRDefault="00000000">
      <w:r>
        <w:rPr>
          <w:noProof/>
          <w:lang w:bidi="ar-SA"/>
        </w:rPr>
        <w:pict w14:anchorId="029B648C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109" type="#_x0000_t136" style="position:absolute;margin-left:19.4pt;margin-top:10.35pt;width:82.6pt;height:80.85pt;z-index:4" fillcolor="#c09" strokecolor="green">
            <v:shadow on="t" color="#1c1a10" offset="3pt" offset2="2pt"/>
            <v:textpath style="font-family:&quot;HG創英角ｺﾞｼｯｸUB&quot;;font-weight:bold;v-text-reverse:t;v-text-kern:t" trim="t" fitpath="t" string="3"/>
          </v:shape>
        </w:pict>
      </w:r>
    </w:p>
    <w:p w14:paraId="2290F5FF" w14:textId="77777777" w:rsidR="00CA471F" w:rsidRPr="00D1633D" w:rsidRDefault="00CA471F"/>
    <w:p w14:paraId="2E39F993" w14:textId="77777777" w:rsidR="00CA471F" w:rsidRDefault="00CA471F"/>
    <w:p w14:paraId="01285040" w14:textId="424BD7AB" w:rsidR="001C039C" w:rsidRDefault="006F6BE1">
      <w:r>
        <w:rPr>
          <w:noProof/>
        </w:rPr>
        <w:pict w14:anchorId="522F1B66">
          <v:shape id="_x0000_s2558" type="#_x0000_t75" style="position:absolute;margin-left:309.7pt;margin-top:656.65pt;width:132.8pt;height:108.55pt;rotation:720940fd;flip:x;z-index:13;mso-position-horizontal-relative:text;mso-position-vertical-relative:text">
            <v:imagedata r:id="rId7" o:title="Cherry20blossoms"/>
          </v:shape>
        </w:pict>
      </w:r>
      <w:r w:rsidR="00000000">
        <w:pict w14:anchorId="4A5F72B3">
          <v:rect id="_x0000_s2050" style="position:absolute;margin-left:41pt;margin-top:336.95pt;width:503.95pt;height:465.65pt;z-index:1;mso-position-horizontal-relative:margin;mso-position-vertical-relative:margin" filled="f" stroked="f">
            <v:textbox style="mso-next-textbox:#_x0000_s2050" inset="0,0,0,0">
              <w:txbxContent>
                <w:tbl>
                  <w:tblPr>
                    <w:tblW w:w="0" w:type="auto"/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418"/>
                    <w:gridCol w:w="1418"/>
                    <w:gridCol w:w="1418"/>
                    <w:gridCol w:w="1418"/>
                    <w:gridCol w:w="1418"/>
                    <w:gridCol w:w="1418"/>
                    <w:gridCol w:w="1418"/>
                  </w:tblGrid>
                  <w:tr w:rsidR="00370E83" w14:paraId="17436D93" w14:textId="77777777" w:rsidTr="00F7792A">
                    <w:trPr>
                      <w:trHeight w:val="1361"/>
                    </w:trPr>
                    <w:tc>
                      <w:tcPr>
                        <w:tcW w:w="1418" w:type="dxa"/>
                        <w:vAlign w:val="center"/>
                      </w:tcPr>
                      <w:p w14:paraId="142E1FDE" w14:textId="77777777" w:rsidR="00370E83" w:rsidRPr="00F31E52" w:rsidRDefault="00370E83" w:rsidP="003D496C">
                        <w:pPr>
                          <w:pStyle w:val="BannerHeading2"/>
                          <w:spacing w:afterLines="400" w:after="960"/>
                          <w:rPr>
                            <w:color w:val="FF0000"/>
                          </w:rPr>
                        </w:pPr>
                        <w:r w:rsidRPr="00F31E52">
                          <w:rPr>
                            <w:color w:val="FF0000"/>
                          </w:rPr>
                          <w:t>Sun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48894A42" w14:textId="77777777" w:rsidR="00370E83" w:rsidRPr="00CA471F" w:rsidRDefault="00370E83" w:rsidP="003D496C">
                        <w:pPr>
                          <w:pStyle w:val="BannerHeading2"/>
                          <w:spacing w:afterLines="400" w:after="960"/>
                        </w:pPr>
                        <w:r w:rsidRPr="00CA471F">
                          <w:t>Mon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55F2B22C" w14:textId="77777777" w:rsidR="00370E83" w:rsidRPr="00CA471F" w:rsidRDefault="00370E83" w:rsidP="003D496C">
                        <w:pPr>
                          <w:pStyle w:val="BannerHeading2"/>
                          <w:spacing w:afterLines="400" w:after="960"/>
                        </w:pPr>
                        <w:r w:rsidRPr="00CA471F">
                          <w:t>Tue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5AAA26E9" w14:textId="77777777" w:rsidR="00370E83" w:rsidRPr="00CA471F" w:rsidRDefault="00370E83" w:rsidP="003D496C">
                        <w:pPr>
                          <w:pStyle w:val="BannerHeading2"/>
                          <w:spacing w:afterLines="400" w:after="960"/>
                        </w:pPr>
                        <w:r w:rsidRPr="00CA471F">
                          <w:t>Wed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4CA3AC2F" w14:textId="77777777" w:rsidR="00370E83" w:rsidRPr="00CA471F" w:rsidRDefault="00370E83" w:rsidP="003D496C">
                        <w:pPr>
                          <w:pStyle w:val="BannerHeading2"/>
                          <w:spacing w:afterLines="400" w:after="960"/>
                        </w:pPr>
                        <w:r w:rsidRPr="00CA471F">
                          <w:t>Thu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3E11645C" w14:textId="77777777" w:rsidR="00370E83" w:rsidRPr="00CA471F" w:rsidRDefault="00370E83" w:rsidP="003D496C">
                        <w:pPr>
                          <w:pStyle w:val="BannerHeading2"/>
                          <w:spacing w:afterLines="400" w:after="960"/>
                        </w:pPr>
                        <w:r w:rsidRPr="00CA471F">
                          <w:t>Fri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3C43FCBB" w14:textId="77777777" w:rsidR="00370E83" w:rsidRPr="00F31E52" w:rsidRDefault="00370E83" w:rsidP="003D496C">
                        <w:pPr>
                          <w:pStyle w:val="BannerHeading2"/>
                          <w:spacing w:afterLines="400" w:after="960"/>
                          <w:rPr>
                            <w:color w:val="0000FF"/>
                          </w:rPr>
                        </w:pPr>
                        <w:r w:rsidRPr="00F31E52">
                          <w:rPr>
                            <w:color w:val="0000FF"/>
                          </w:rPr>
                          <w:t>Sat</w:t>
                        </w:r>
                      </w:p>
                    </w:tc>
                  </w:tr>
                  <w:tr w:rsidR="00370E83" w:rsidRPr="00CA471F" w14:paraId="2CEC2719" w14:textId="77777777" w:rsidTr="00A64D93">
                    <w:trPr>
                      <w:trHeight w:val="1418"/>
                    </w:trPr>
                    <w:tc>
                      <w:tcPr>
                        <w:tcW w:w="1418" w:type="dxa"/>
                      </w:tcPr>
                      <w:p w14:paraId="10CF5980" w14:textId="3CB7DD0D" w:rsidR="00370E83" w:rsidRPr="006B0B66" w:rsidRDefault="00332A68" w:rsidP="00332A68">
                        <w:pPr>
                          <w:pStyle w:val="Banner00"/>
                          <w:spacing w:before="60" w:after="240"/>
                          <w:ind w:left="440"/>
                          <w:jc w:val="left"/>
                          <w:rPr>
                            <w:color w:val="FF0000"/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color w:val="FF0000"/>
                            <w:sz w:val="44"/>
                            <w:szCs w:val="44"/>
                            <w:lang w:eastAsia="ja-JP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7DA946B5" w14:textId="010C94A7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sz w:val="44"/>
                            <w:szCs w:val="44"/>
                            <w:lang w:eastAsia="ja-JP"/>
                          </w:rPr>
                          <w:t>2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620A8B55" w14:textId="5AAF882F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sz w:val="44"/>
                            <w:szCs w:val="44"/>
                            <w:lang w:eastAsia="ja-JP"/>
                          </w:rPr>
                          <w:t>3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49902634" w14:textId="1B0851CA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sz w:val="44"/>
                            <w:szCs w:val="44"/>
                            <w:lang w:eastAsia="ja-JP"/>
                          </w:rPr>
                          <w:t>4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3A166911" w14:textId="293661BD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sz w:val="44"/>
                            <w:szCs w:val="44"/>
                            <w:lang w:eastAsia="ja-JP"/>
                          </w:rPr>
                          <w:t>5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08C9724B" w14:textId="265061B5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color w:val="000000"/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color w:val="000000"/>
                            <w:sz w:val="44"/>
                            <w:szCs w:val="44"/>
                            <w:lang w:eastAsia="ja-JP"/>
                          </w:rPr>
                          <w:t>6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333254CE" w14:textId="32BFDDBF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color w:val="0000FF"/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color w:val="0000FF"/>
                            <w:sz w:val="44"/>
                            <w:szCs w:val="44"/>
                            <w:lang w:eastAsia="ja-JP"/>
                          </w:rPr>
                          <w:t>7</w:t>
                        </w:r>
                      </w:p>
                    </w:tc>
                  </w:tr>
                  <w:tr w:rsidR="00370E83" w:rsidRPr="00CA471F" w14:paraId="6CD7A26E" w14:textId="77777777" w:rsidTr="00A64D93">
                    <w:trPr>
                      <w:trHeight w:val="1418"/>
                    </w:trPr>
                    <w:tc>
                      <w:tcPr>
                        <w:tcW w:w="1418" w:type="dxa"/>
                      </w:tcPr>
                      <w:p w14:paraId="7AA4AFC3" w14:textId="011851B2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color w:val="FF0000"/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color w:val="FF0000"/>
                            <w:sz w:val="44"/>
                            <w:szCs w:val="44"/>
                            <w:lang w:eastAsia="ja-JP"/>
                          </w:rPr>
                          <w:t>8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1AF7C933" w14:textId="11C395E4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sz w:val="44"/>
                            <w:szCs w:val="44"/>
                            <w:lang w:eastAsia="ja-JP"/>
                          </w:rPr>
                          <w:t>9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2EEE58A9" w14:textId="71834201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sz w:val="44"/>
                            <w:szCs w:val="44"/>
                            <w:lang w:eastAsia="ja-JP"/>
                          </w:rPr>
                          <w:t>10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08CC088A" w14:textId="2438ABDC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sz w:val="44"/>
                            <w:szCs w:val="44"/>
                            <w:lang w:eastAsia="ja-JP"/>
                          </w:rPr>
                          <w:t>11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16705201" w14:textId="2172F2F5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sz w:val="44"/>
                            <w:szCs w:val="44"/>
                            <w:lang w:eastAsia="ja-JP"/>
                          </w:rPr>
                          <w:t>12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6E06A8DB" w14:textId="01651117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sz w:val="44"/>
                            <w:szCs w:val="44"/>
                            <w:lang w:eastAsia="ja-JP"/>
                          </w:rPr>
                          <w:t>13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1088D81E" w14:textId="3A55A837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color w:val="0000FF"/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color w:val="0000FF"/>
                            <w:sz w:val="44"/>
                            <w:szCs w:val="44"/>
                            <w:lang w:eastAsia="ja-JP"/>
                          </w:rPr>
                          <w:t>14</w:t>
                        </w:r>
                      </w:p>
                    </w:tc>
                  </w:tr>
                  <w:tr w:rsidR="00370E83" w:rsidRPr="00CA471F" w14:paraId="4B0E2A8E" w14:textId="77777777" w:rsidTr="00A64D93">
                    <w:trPr>
                      <w:trHeight w:val="1418"/>
                    </w:trPr>
                    <w:tc>
                      <w:tcPr>
                        <w:tcW w:w="1418" w:type="dxa"/>
                      </w:tcPr>
                      <w:p w14:paraId="277F4442" w14:textId="76FFAC0B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color w:val="FF0000"/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color w:val="FF0000"/>
                            <w:sz w:val="44"/>
                            <w:szCs w:val="44"/>
                            <w:lang w:eastAsia="ja-JP"/>
                          </w:rPr>
                          <w:t>15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586A59D6" w14:textId="2012AF39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sz w:val="44"/>
                            <w:szCs w:val="44"/>
                            <w:lang w:eastAsia="ja-JP"/>
                          </w:rPr>
                          <w:t>16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030559FC" w14:textId="263C4E76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sz w:val="44"/>
                            <w:szCs w:val="44"/>
                            <w:lang w:eastAsia="ja-JP"/>
                          </w:rPr>
                          <w:t>17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7F59D9F5" w14:textId="3679244E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sz w:val="44"/>
                            <w:szCs w:val="44"/>
                            <w:lang w:eastAsia="ja-JP"/>
                          </w:rPr>
                          <w:t>18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350B7BCD" w14:textId="23F226A6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sz w:val="44"/>
                            <w:szCs w:val="44"/>
                            <w:lang w:eastAsia="ja-JP"/>
                          </w:rPr>
                          <w:t>19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14993254" w14:textId="66FEAE3D" w:rsidR="00370E83" w:rsidRPr="00423482" w:rsidRDefault="00332A68" w:rsidP="00CA471F">
                        <w:pPr>
                          <w:pStyle w:val="Banner00"/>
                          <w:spacing w:before="60" w:after="240"/>
                          <w:rPr>
                            <w:color w:val="EE0000"/>
                            <w:sz w:val="44"/>
                            <w:szCs w:val="44"/>
                            <w:lang w:eastAsia="ja-JP"/>
                          </w:rPr>
                        </w:pPr>
                        <w:r w:rsidRPr="00423482">
                          <w:rPr>
                            <w:color w:val="EE0000"/>
                            <w:sz w:val="44"/>
                            <w:szCs w:val="44"/>
                            <w:lang w:eastAsia="ja-JP"/>
                          </w:rPr>
                          <w:t>20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542C8599" w14:textId="6D052BD7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color w:val="0000FF"/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color w:val="0000FF"/>
                            <w:sz w:val="44"/>
                            <w:szCs w:val="44"/>
                            <w:lang w:eastAsia="ja-JP"/>
                          </w:rPr>
                          <w:t>21</w:t>
                        </w:r>
                      </w:p>
                    </w:tc>
                  </w:tr>
                  <w:tr w:rsidR="00370E83" w:rsidRPr="00CA471F" w14:paraId="6846BE53" w14:textId="77777777" w:rsidTr="00A64D93">
                    <w:trPr>
                      <w:trHeight w:val="1418"/>
                    </w:trPr>
                    <w:tc>
                      <w:tcPr>
                        <w:tcW w:w="1418" w:type="dxa"/>
                      </w:tcPr>
                      <w:p w14:paraId="7983599B" w14:textId="2EA10F16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color w:val="FF0000"/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color w:val="FF0000"/>
                            <w:sz w:val="44"/>
                            <w:szCs w:val="44"/>
                            <w:lang w:eastAsia="ja-JP"/>
                          </w:rPr>
                          <w:t>22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3F118F36" w14:textId="0A243FA9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sz w:val="44"/>
                            <w:szCs w:val="44"/>
                            <w:lang w:eastAsia="ja-JP"/>
                          </w:rPr>
                          <w:t>23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1FAFE6DB" w14:textId="55AFEF22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sz w:val="44"/>
                            <w:szCs w:val="44"/>
                            <w:lang w:eastAsia="ja-JP"/>
                          </w:rPr>
                          <w:t>24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3A382A0A" w14:textId="17066FDF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sz w:val="44"/>
                            <w:szCs w:val="44"/>
                            <w:lang w:eastAsia="ja-JP"/>
                          </w:rPr>
                          <w:t>25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17B18A3E" w14:textId="795D0E2E" w:rsidR="00370E83" w:rsidRPr="00423482" w:rsidRDefault="00332A68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 w:rsidRPr="00423482">
                          <w:rPr>
                            <w:sz w:val="44"/>
                            <w:szCs w:val="44"/>
                            <w:lang w:eastAsia="ja-JP"/>
                          </w:rPr>
                          <w:t>26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11112061" w14:textId="5548AD83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sz w:val="44"/>
                            <w:szCs w:val="44"/>
                            <w:lang w:eastAsia="ja-JP"/>
                          </w:rPr>
                          <w:t>27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5913D106" w14:textId="79D7FE6A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color w:val="0000FF"/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color w:val="0000FF"/>
                            <w:sz w:val="44"/>
                            <w:szCs w:val="44"/>
                            <w:lang w:eastAsia="ja-JP"/>
                          </w:rPr>
                          <w:t>28</w:t>
                        </w:r>
                      </w:p>
                    </w:tc>
                  </w:tr>
                  <w:tr w:rsidR="00370E83" w:rsidRPr="00CA471F" w14:paraId="620A3354" w14:textId="77777777" w:rsidTr="00A64D93">
                    <w:trPr>
                      <w:trHeight w:val="1418"/>
                    </w:trPr>
                    <w:tc>
                      <w:tcPr>
                        <w:tcW w:w="1418" w:type="dxa"/>
                      </w:tcPr>
                      <w:p w14:paraId="7D006C9C" w14:textId="62D58E46" w:rsidR="00370E83" w:rsidRPr="00332A68" w:rsidRDefault="00332A68" w:rsidP="00273A48">
                        <w:pPr>
                          <w:pStyle w:val="Banner00"/>
                          <w:spacing w:before="60" w:after="240"/>
                          <w:rPr>
                            <w:color w:val="FF0000"/>
                            <w:sz w:val="44"/>
                            <w:szCs w:val="44"/>
                            <w:lang w:eastAsia="ja-JP"/>
                          </w:rPr>
                        </w:pPr>
                        <w:r w:rsidRPr="00332A68">
                          <w:rPr>
                            <w:color w:val="FF0000"/>
                            <w:sz w:val="44"/>
                            <w:szCs w:val="44"/>
                            <w:lang w:eastAsia="ja-JP"/>
                          </w:rPr>
                          <w:t>29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1453A38C" w14:textId="223A1C7F" w:rsidR="00370E83" w:rsidRPr="00332A68" w:rsidRDefault="00332A68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 w:rsidRPr="00332A68">
                          <w:rPr>
                            <w:sz w:val="44"/>
                            <w:szCs w:val="44"/>
                            <w:lang w:eastAsia="ja-JP"/>
                          </w:rPr>
                          <w:t>30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67B5E389" w14:textId="56040058" w:rsidR="00370E83" w:rsidRPr="006B0B66" w:rsidRDefault="00332A68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  <w:r>
                          <w:rPr>
                            <w:sz w:val="44"/>
                            <w:szCs w:val="44"/>
                            <w:lang w:eastAsia="ja-JP"/>
                          </w:rPr>
                          <w:t>31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47E6E905" w14:textId="43B7D23A" w:rsidR="00370E83" w:rsidRPr="006B0B66" w:rsidRDefault="00370E83" w:rsidP="00CA471F">
                        <w:pPr>
                          <w:pStyle w:val="Banner00"/>
                          <w:spacing w:before="60" w:after="240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14:paraId="00862E07" w14:textId="4A128652" w:rsidR="00370E83" w:rsidRPr="006B0B66" w:rsidRDefault="00370E83" w:rsidP="003D496C">
                        <w:pPr>
                          <w:pStyle w:val="Banner00"/>
                          <w:spacing w:before="60" w:after="240"/>
                          <w:ind w:firstLineChars="100" w:firstLine="442"/>
                          <w:jc w:val="left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14:paraId="36A0616A" w14:textId="719A5DEF" w:rsidR="00370E83" w:rsidRPr="006B0B66" w:rsidRDefault="00370E83" w:rsidP="003D496C">
                        <w:pPr>
                          <w:pStyle w:val="Banner00"/>
                          <w:spacing w:before="60" w:after="240"/>
                          <w:ind w:firstLineChars="100" w:firstLine="442"/>
                          <w:jc w:val="left"/>
                          <w:rPr>
                            <w:sz w:val="44"/>
                            <w:szCs w:val="44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18" w:type="dxa"/>
                      </w:tcPr>
                      <w:p w14:paraId="41C5F30E" w14:textId="0E37112B" w:rsidR="00273A48" w:rsidRPr="006B0B66" w:rsidRDefault="00273A48" w:rsidP="00CA471F">
                        <w:pPr>
                          <w:pStyle w:val="Banner00"/>
                          <w:spacing w:before="60" w:after="240"/>
                          <w:rPr>
                            <w:color w:val="0000FF"/>
                            <w:sz w:val="44"/>
                            <w:szCs w:val="44"/>
                            <w:lang w:eastAsia="ja-JP"/>
                          </w:rPr>
                        </w:pPr>
                      </w:p>
                    </w:tc>
                  </w:tr>
                </w:tbl>
                <w:p w14:paraId="3C601627" w14:textId="77777777" w:rsidR="00370E83" w:rsidRDefault="00370E83" w:rsidP="00CA471F">
                  <w:pPr>
                    <w:pStyle w:val="Banner00"/>
                    <w:spacing w:after="240"/>
                  </w:pPr>
                </w:p>
              </w:txbxContent>
            </v:textbox>
            <w10:wrap anchorx="margin" anchory="margin"/>
          </v:rect>
        </w:pict>
      </w:r>
      <w:r w:rsidR="00000000">
        <w:rPr>
          <w:noProof/>
        </w:rPr>
        <w:pict w14:anchorId="0446AE2A"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2561" type="#_x0000_t19" style="position:absolute;margin-left:177.05pt;margin-top:680.55pt;width:67.75pt;height:71pt;rotation:90;z-index:-1" coordsize="32520,43200" adj="-7886563,7888405,10920" path="wr-10680,,32520,43200,9,2958,,40236nfewr-10680,,32520,43200,9,2958,,40236l10920,21600nsxe" filled="t" strokecolor="#f6f">
            <v:fill color2="#f6f" rotate="t" angle="-90" focus="100%" type="gradient"/>
            <v:path o:connectlocs="9,2958;0,40236;10920,21600"/>
            <v:textbox inset="5.85pt,.7pt,5.85pt,.7pt"/>
          </v:shape>
        </w:pict>
      </w:r>
      <w:r w:rsidR="00000000">
        <w:rPr>
          <w:noProof/>
          <w:lang w:bidi="ar-SA"/>
        </w:rPr>
        <w:pict w14:anchorId="1E6CF24E">
          <v:shapetype id="_x0000_t202" coordsize="21600,21600" o:spt="202" path="m,l,21600r21600,l21600,xe">
            <v:stroke joinstyle="miter"/>
            <v:path gradientshapeok="t" o:connecttype="rect"/>
          </v:shapetype>
          <v:shape id="_x0000_s2536" type="#_x0000_t202" style="position:absolute;margin-left:401.05pt;margin-top:566.8pt;width:56pt;height:23.75pt;z-index:3" filled="f" stroked="f">
            <v:textbox style="mso-next-textbox:#_x0000_s2536" inset="5.85pt,.7pt,5.85pt,.7pt">
              <w:txbxContent>
                <w:p w14:paraId="275DFB78" w14:textId="77777777" w:rsidR="00CA09DD" w:rsidRPr="00CA09DD" w:rsidRDefault="00596C78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春分の日</w:t>
                  </w:r>
                </w:p>
              </w:txbxContent>
            </v:textbox>
          </v:shape>
        </w:pict>
      </w:r>
      <w:r w:rsidR="00000000">
        <w:rPr>
          <w:noProof/>
          <w:lang w:bidi="ar-SA"/>
        </w:rPr>
        <w:pict w14:anchorId="09AB1B65">
          <v:shape id="_x0000_s2560" type="#_x0000_t19" style="position:absolute;margin-left:34.95pt;margin-top:391.5pt;width:67.75pt;height:71pt;rotation:90;z-index:-2" coordsize="32520,43200" adj="-7886563,7888405,10920" path="wr-10680,,32520,43200,9,2958,,40236nfewr-10680,,32520,43200,9,2958,,40236l10920,21600nsxe" filled="t" strokecolor="#f6f">
            <v:fill color2="#f6f" rotate="t" angle="-90" focus="100%" type="gradient"/>
            <v:path o:connectlocs="9,2958;0,40236;10920,21600"/>
            <v:textbox inset="5.85pt,.7pt,5.85pt,.7pt"/>
          </v:shape>
        </w:pict>
      </w:r>
      <w:r w:rsidR="00000000">
        <w:rPr>
          <w:noProof/>
          <w:lang w:bidi="ar-SA"/>
        </w:rPr>
        <w:pict w14:anchorId="4AC01897">
          <v:shape id="_x0000_s2509" type="#_x0000_t19" style="position:absolute;margin-left:392.2pt;margin-top:392.7pt;width:67.75pt;height:71pt;rotation:90;z-index:-4" coordsize="32520,43200" adj="-7886563,7888405,10920" path="wr-10680,,32520,43200,9,2958,,40236nfewr-10680,,32520,43200,9,2958,,40236l10920,21600nsxe" filled="t" strokecolor="#f6f">
            <v:fill color2="#f6f" rotate="t" angle="-90" focus="100%" type="gradient"/>
            <v:path o:connectlocs="9,2958;0,40236;10920,21600"/>
            <v:textbox inset="5.85pt,.7pt,5.85pt,.7pt"/>
          </v:shape>
        </w:pict>
      </w:r>
      <w:r w:rsidR="00000000">
        <w:rPr>
          <w:noProof/>
          <w:lang w:bidi="ar-SA"/>
        </w:rPr>
        <w:pict w14:anchorId="54985617">
          <v:shape id="_x0000_s2508" type="#_x0000_t19" style="position:absolute;margin-left:320.8pt;margin-top:392.8pt;width:67.75pt;height:71pt;rotation:90;z-index:-5" coordsize="32520,43200" adj="-7886563,7888405,10920" path="wr-10680,,32520,43200,9,2958,,40236nfewr-10680,,32520,43200,9,2958,,40236l10920,21600nsxe" filled="t" strokecolor="#f6f">
            <v:fill color2="#f6f" rotate="t" angle="-90" focus="100%" type="gradient"/>
            <v:path o:connectlocs="9,2958;0,40236;10920,21600"/>
            <v:textbox inset="5.85pt,.7pt,5.85pt,.7pt"/>
          </v:shape>
        </w:pict>
      </w:r>
      <w:r w:rsidR="00000000">
        <w:rPr>
          <w:noProof/>
          <w:lang w:bidi="ar-SA"/>
        </w:rPr>
        <w:pict w14:anchorId="732B80F0">
          <v:shape id="_x0000_s2507" type="#_x0000_t19" style="position:absolute;margin-left:249.2pt;margin-top:393.65pt;width:67.75pt;height:71pt;rotation:90;z-index:-6" coordsize="32520,43200" adj="-7886563,7888405,10920" path="wr-10680,,32520,43200,9,2958,,40236nfewr-10680,,32520,43200,9,2958,,40236l10920,21600nsxe" filled="t" strokecolor="#f6f">
            <v:fill color2="#f6f" rotate="t" angle="-90" focus="100%" type="gradient"/>
            <v:path o:connectlocs="9,2958;0,40236;10920,21600"/>
            <v:textbox inset="5.85pt,.7pt,5.85pt,.7pt"/>
          </v:shape>
        </w:pict>
      </w:r>
      <w:r w:rsidR="00000000">
        <w:rPr>
          <w:noProof/>
          <w:lang w:bidi="ar-SA"/>
        </w:rPr>
        <w:pict w14:anchorId="66FE71C5">
          <v:shape id="_x0000_s2553" type="#_x0000_t19" style="position:absolute;margin-left:177.6pt;margin-top:393.75pt;width:67.75pt;height:71pt;rotation:90;z-index:-3" coordsize="32520,43200" adj="-7886563,7888405,10920" path="wr-10680,,32520,43200,9,2958,,40236nfewr-10680,,32520,43200,9,2958,,40236l10920,21600nsxe" filled="t" strokecolor="#f6f">
            <v:fill color2="#f6f" rotate="t" angle="-90" focus="100%" type="gradient"/>
            <v:path o:connectlocs="9,2958;0,40236;10920,21600"/>
            <v:textbox inset="5.85pt,.7pt,5.85pt,.7pt"/>
          </v:shape>
        </w:pict>
      </w:r>
      <w:r w:rsidR="00000000">
        <w:rPr>
          <w:noProof/>
          <w:lang w:bidi="ar-SA"/>
        </w:rPr>
        <w:pict w14:anchorId="09AB1B65">
          <v:shape id="_x0000_s2506" type="#_x0000_t19" style="position:absolute;margin-left:105.95pt;margin-top:393.75pt;width:67.75pt;height:71pt;rotation:90;z-index:-7" coordsize="32520,43200" adj="-7886563,7888405,10920" path="wr-10680,,32520,43200,9,2958,,40236nfewr-10680,,32520,43200,9,2958,,40236l10920,21600nsxe" filled="t" strokecolor="#f6f">
            <v:fill color2="#f6f" rotate="t" angle="-90" focus="100%" type="gradient"/>
            <v:path o:connectlocs="9,2958;0,40236;10920,21600"/>
            <v:textbox inset="5.85pt,.7pt,5.85pt,.7pt"/>
          </v:shape>
        </w:pict>
      </w:r>
      <w:r w:rsidR="00000000">
        <w:rPr>
          <w:noProof/>
          <w:lang w:bidi="ar-SA"/>
        </w:rPr>
        <w:pict w14:anchorId="257DEAAA">
          <v:shape id="_x0000_s2535" type="#_x0000_t136" style="position:absolute;margin-left:115.45pt;margin-top:15pt;width:50.25pt;height:15.25pt;z-index:2" fillcolor="#c09" strokecolor="green">
            <v:shadow on="t" color="#1c1a10" offset=",1pt" offset2=",-2pt"/>
            <v:textpath style="font-family:&quot;HG創英角ｺﾞｼｯｸUB&quot;;font-weight:bold;v-text-reverse:t;v-text-kern:t" trim="t" fitpath="t" string="2026"/>
          </v:shape>
        </w:pict>
      </w:r>
      <w:r w:rsidR="00000000">
        <w:rPr>
          <w:noProof/>
          <w:lang w:bidi="ar-SA"/>
        </w:rPr>
        <w:pict w14:anchorId="6AA05299">
          <v:group id="_x0000_s2486" style="position:absolute;margin-left:32.85pt;margin-top:469.6pt;width:502pt;height:67.75pt;z-index:-12" coordorigin="924,9506" coordsize="10040,1355">
            <v:shape id="_x0000_s2479" type="#_x0000_t19" style="position:absolute;left:95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80" type="#_x0000_t19" style="position:absolute;left:239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81" type="#_x0000_t19" style="position:absolute;left:383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82" type="#_x0000_t19" style="position:absolute;left:527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83" type="#_x0000_t19" style="position:absolute;left:671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84" type="#_x0000_t19" style="position:absolute;left:815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85" type="#_x0000_t19" style="position:absolute;left:957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</v:group>
        </w:pict>
      </w:r>
      <w:r w:rsidR="00000000">
        <w:rPr>
          <w:noProof/>
          <w:lang w:bidi="ar-SA"/>
        </w:rPr>
        <w:pict w14:anchorId="238DA56E">
          <v:group id="_x0000_s2495" style="position:absolute;margin-left:32.85pt;margin-top:611.6pt;width:502pt;height:67.75pt;z-index:-10" coordorigin="924,9506" coordsize="10040,1355">
            <v:shape id="_x0000_s2496" type="#_x0000_t19" style="position:absolute;left:95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97" type="#_x0000_t19" style="position:absolute;left:239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98" type="#_x0000_t19" style="position:absolute;left:383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99" type="#_x0000_t19" style="position:absolute;left:527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500" type="#_x0000_t19" style="position:absolute;left:671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501" type="#_x0000_t19" style="position:absolute;left:815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502" type="#_x0000_t19" style="position:absolute;left:957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</v:group>
        </w:pict>
      </w:r>
      <w:r w:rsidR="00000000">
        <w:rPr>
          <w:noProof/>
          <w:lang w:bidi="ar-SA"/>
        </w:rPr>
        <w:pict w14:anchorId="0C102B61">
          <v:group id="_x0000_s2487" style="position:absolute;margin-left:32.85pt;margin-top:542.6pt;width:502pt;height:67.75pt;z-index:-11" coordorigin="924,9506" coordsize="10040,1355">
            <v:shape id="_x0000_s2488" type="#_x0000_t19" style="position:absolute;left:95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89" type="#_x0000_t19" style="position:absolute;left:239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90" type="#_x0000_t19" style="position:absolute;left:383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91" type="#_x0000_t19" style="position:absolute;left:527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92" type="#_x0000_t19" style="position:absolute;left:671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93" type="#_x0000_t19" style="position:absolute;left:815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  <v:shape id="_x0000_s2494" type="#_x0000_t19" style="position:absolute;left:9576;top:9474;width:1355;height:1420;rotation:90" coordsize="32520,43200" adj="-7886563,7888405,10920" path="wr-10680,,32520,43200,9,2958,,40236nfewr-10680,,32520,43200,9,2958,,40236l10920,21600nsxe" filled="t" strokecolor="#f6f">
              <v:fill color2="#f6f" rotate="t" angle="-90" focus="100%" type="gradient"/>
              <v:path o:connectlocs="9,2958;0,40236;10920,21600"/>
              <v:textbox inset="5.85pt,.7pt,5.85pt,.7pt"/>
            </v:shape>
          </v:group>
        </w:pict>
      </w:r>
      <w:r w:rsidR="00000000">
        <w:rPr>
          <w:noProof/>
          <w:lang w:bidi="ar-SA"/>
        </w:rPr>
        <w:pict w14:anchorId="7E2918D8">
          <v:shape id="_x0000_s2478" type="#_x0000_t19" style="position:absolute;margin-left:461.6pt;margin-top:395pt;width:67.75pt;height:71pt;rotation:90;z-index:-13" coordsize="32520,43200" adj="-7886563,7888405,10920" path="wr-10680,,32520,43200,9,2958,,40236nfewr-10680,,32520,43200,9,2958,,40236l10920,21600nsxe" filled="t" strokecolor="#f6f">
            <v:fill color2="#f6f" rotate="t" angle="-90" focus="100%" type="gradient"/>
            <v:path o:connectlocs="9,2958;0,40236;10920,21600"/>
            <v:textbox inset="5.85pt,.7pt,5.85pt,.7pt"/>
          </v:shape>
        </w:pict>
      </w:r>
      <w:r w:rsidR="00000000">
        <w:rPr>
          <w:noProof/>
          <w:lang w:bidi="ar-SA"/>
        </w:rPr>
        <w:pict w14:anchorId="0446AE2A">
          <v:shape id="_x0000_s2505" type="#_x0000_t19" style="position:absolute;margin-left:105.6pt;margin-top:681pt;width:67.75pt;height:71pt;rotation:90;z-index:-8" coordsize="32520,43200" adj="-7886563,7888405,10920" path="wr-10680,,32520,43200,9,2958,,40236nfewr-10680,,32520,43200,9,2958,,40236l10920,21600nsxe" filled="t" strokecolor="#f6f">
            <v:fill color2="#f6f" rotate="t" angle="-90" focus="100%" type="gradient"/>
            <v:path o:connectlocs="9,2958;0,40236;10920,21600"/>
            <v:textbox inset="5.85pt,.7pt,5.85pt,.7pt"/>
          </v:shape>
        </w:pict>
      </w:r>
      <w:r w:rsidR="00000000">
        <w:rPr>
          <w:noProof/>
          <w:lang w:bidi="ar-SA"/>
        </w:rPr>
        <w:pict w14:anchorId="269424C7">
          <v:shape id="_x0000_s2504" type="#_x0000_t19" style="position:absolute;margin-left:34.45pt;margin-top:683.85pt;width:67.75pt;height:71pt;rotation:90;z-index:-9" coordsize="32520,43200" adj="-7886563,7888405,10920" path="wr-10680,,32520,43200,9,2958,,40236nfewr-10680,,32520,43200,9,2958,,40236l10920,21600nsxe" filled="t" strokecolor="#f6f">
            <v:fill color2="#f6f" rotate="t" angle="-90" focus="100%" type="gradient"/>
            <v:path o:connectlocs="9,2958;0,40236;10920,21600"/>
            <v:textbox inset="5.85pt,.7pt,5.85pt,.7pt"/>
          </v:shape>
        </w:pict>
      </w:r>
      <w:r w:rsidR="00000000">
        <w:pict w14:anchorId="1C539D85">
          <v:shape id="_x0000_s2543" type="#_x0000_t75" style="position:absolute;margin-left:96.7pt;margin-top:63.4pt;width:403.9pt;height:213.7pt;z-index:5">
            <v:imagedata r:id="rId8" o:title=""/>
          </v:shape>
        </w:pict>
      </w:r>
      <w:r w:rsidR="00000000">
        <w:pict w14:anchorId="4ECEA5C5">
          <v:shape id="_x0000_s2549" type="#_x0000_t75" style="position:absolute;margin-left:83.8pt;margin-top:125.7pt;width:50.95pt;height:197.95pt;z-index:11">
            <v:imagedata r:id="rId9" o:title=""/>
          </v:shape>
        </w:pict>
      </w:r>
      <w:r w:rsidR="00000000">
        <w:pict w14:anchorId="68BA6815">
          <v:shape id="_x0000_s2547" type="#_x0000_t75" style="position:absolute;margin-left:34.4pt;margin-top:96.75pt;width:64.5pt;height:207.4pt;z-index:9">
            <v:imagedata r:id="rId10" o:title=""/>
          </v:shape>
        </w:pict>
      </w:r>
      <w:r w:rsidR="00000000">
        <w:rPr>
          <w:noProof/>
          <w:lang w:bidi="ar-SA"/>
        </w:rPr>
        <w:pict w14:anchorId="5237CE96">
          <v:shape id="_x0000_s2548" type="#_x0000_t75" style="position:absolute;margin-left:493.3pt;margin-top:92.45pt;width:64.5pt;height:207.4pt;z-index:10">
            <v:imagedata r:id="rId10" o:title=""/>
          </v:shape>
        </w:pict>
      </w:r>
      <w:r w:rsidR="00000000">
        <w:rPr>
          <w:noProof/>
          <w:lang w:bidi="ar-SA"/>
        </w:rPr>
        <w:pict w14:anchorId="41FD2BFB">
          <v:shape id="_x0000_s2550" type="#_x0000_t75" style="position:absolute;margin-left:452.4pt;margin-top:114.95pt;width:50.95pt;height:197.95pt;z-index:12">
            <v:imagedata r:id="rId9" o:title=""/>
          </v:shape>
        </w:pict>
      </w:r>
      <w:r w:rsidR="00000000">
        <w:pict w14:anchorId="288D0DB5">
          <v:shape id="_x0000_s2544" type="#_x0000_t75" style="position:absolute;margin-left:102.1pt;margin-top:96pt;width:185.7pt;height:205.15pt;z-index:6">
            <v:imagedata r:id="rId11" o:title=""/>
          </v:shape>
        </w:pict>
      </w:r>
      <w:r w:rsidR="00000000">
        <w:pict w14:anchorId="4653A435">
          <v:shape id="_x0000_s2545" type="#_x0000_t75" style="position:absolute;margin-left:287.95pt;margin-top:119.75pt;width:202.55pt;height:190.8pt;z-index:7">
            <v:imagedata r:id="rId12" o:title=""/>
          </v:shape>
        </w:pict>
      </w:r>
      <w:r w:rsidR="00000000">
        <w:pict w14:anchorId="11CF5BB9">
          <v:shape id="_x0000_s2546" type="#_x0000_t75" style="position:absolute;margin-left:236.4pt;margin-top:260pt;width:99.95pt;height:57.5pt;z-index:8">
            <v:imagedata r:id="rId13" o:title=""/>
          </v:shape>
        </w:pict>
      </w:r>
    </w:p>
    <w:sectPr w:rsidR="001C039C" w:rsidSect="0054092C">
      <w:pgSz w:w="11907" w:h="16839" w:code="9"/>
      <w:pgMar w:top="284" w:right="720" w:bottom="720" w:left="28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ED1CF" w14:textId="77777777" w:rsidR="0023019A" w:rsidRDefault="0023019A">
      <w:r>
        <w:separator/>
      </w:r>
    </w:p>
  </w:endnote>
  <w:endnote w:type="continuationSeparator" w:id="0">
    <w:p w14:paraId="4BDFF81C" w14:textId="77777777" w:rsidR="0023019A" w:rsidRDefault="00230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4D1A5" w14:textId="77777777" w:rsidR="0023019A" w:rsidRDefault="0023019A">
      <w:r>
        <w:separator/>
      </w:r>
    </w:p>
  </w:footnote>
  <w:footnote w:type="continuationSeparator" w:id="0">
    <w:p w14:paraId="147BA7AE" w14:textId="77777777" w:rsidR="0023019A" w:rsidRDefault="002301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29B648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58.5pt;height:70.5pt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FD7E84F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98016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5626B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E1892F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56E005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68C9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C707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EE1A3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3E2A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3A8B8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A206EF8"/>
    <w:multiLevelType w:val="hybridMultilevel"/>
    <w:tmpl w:val="CB8EC3E6"/>
    <w:lvl w:ilvl="0" w:tplc="05D637F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AB6FDD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916C74F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BBFC6934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59FEF6A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A42C99CA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8A100D0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2376CFC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1136BD1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3408957">
    <w:abstractNumId w:val="9"/>
  </w:num>
  <w:num w:numId="2" w16cid:durableId="809246749">
    <w:abstractNumId w:val="7"/>
  </w:num>
  <w:num w:numId="3" w16cid:durableId="649016541">
    <w:abstractNumId w:val="6"/>
  </w:num>
  <w:num w:numId="4" w16cid:durableId="991641626">
    <w:abstractNumId w:val="5"/>
  </w:num>
  <w:num w:numId="5" w16cid:durableId="1742944172">
    <w:abstractNumId w:val="4"/>
  </w:num>
  <w:num w:numId="6" w16cid:durableId="1886716414">
    <w:abstractNumId w:val="8"/>
  </w:num>
  <w:num w:numId="7" w16cid:durableId="508061619">
    <w:abstractNumId w:val="3"/>
  </w:num>
  <w:num w:numId="8" w16cid:durableId="480393520">
    <w:abstractNumId w:val="2"/>
  </w:num>
  <w:num w:numId="9" w16cid:durableId="621769261">
    <w:abstractNumId w:val="1"/>
  </w:num>
  <w:num w:numId="10" w16cid:durableId="1989437745">
    <w:abstractNumId w:val="0"/>
  </w:num>
  <w:num w:numId="11" w16cid:durableId="1533691033">
    <w:abstractNumId w:val="9"/>
  </w:num>
  <w:num w:numId="12" w16cid:durableId="1516963480">
    <w:abstractNumId w:val="7"/>
  </w:num>
  <w:num w:numId="13" w16cid:durableId="889923017">
    <w:abstractNumId w:val="6"/>
  </w:num>
  <w:num w:numId="14" w16cid:durableId="1034697533">
    <w:abstractNumId w:val="5"/>
  </w:num>
  <w:num w:numId="15" w16cid:durableId="1407150544">
    <w:abstractNumId w:val="4"/>
  </w:num>
  <w:num w:numId="16" w16cid:durableId="339351808">
    <w:abstractNumId w:val="8"/>
  </w:num>
  <w:num w:numId="17" w16cid:durableId="992831252">
    <w:abstractNumId w:val="3"/>
  </w:num>
  <w:num w:numId="18" w16cid:durableId="1117414154">
    <w:abstractNumId w:val="2"/>
  </w:num>
  <w:num w:numId="19" w16cid:durableId="1333332145">
    <w:abstractNumId w:val="1"/>
  </w:num>
  <w:num w:numId="20" w16cid:durableId="290985788">
    <w:abstractNumId w:val="0"/>
  </w:num>
  <w:num w:numId="21" w16cid:durableId="20855630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2"/>
  <w:drawingGridVerticalSpacing w:val="2"/>
  <w:displayHorizontalDrawingGridEvery w:val="2"/>
  <w:displayVerticalDrawingGridEvery w:val="2"/>
  <w:noPunctuationKerning/>
  <w:characterSpacingControl w:val="doNotCompress"/>
  <w:savePreviewPicture/>
  <w:hdrShapeDefaults>
    <o:shapedefaults v:ext="edit" spidmax="2562">
      <v:textbox inset="5.85pt,.7pt,5.85pt,.7pt"/>
      <o:colormru v:ext="edit" colors="#d1f4f3,#ffdebd,#fcf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C039C"/>
    <w:rsid w:val="00002C52"/>
    <w:rsid w:val="00012E21"/>
    <w:rsid w:val="0002112A"/>
    <w:rsid w:val="00021ED9"/>
    <w:rsid w:val="000976E9"/>
    <w:rsid w:val="001119DA"/>
    <w:rsid w:val="001339B0"/>
    <w:rsid w:val="00140B29"/>
    <w:rsid w:val="00172BB0"/>
    <w:rsid w:val="00182A7B"/>
    <w:rsid w:val="00190ADD"/>
    <w:rsid w:val="00194010"/>
    <w:rsid w:val="001A3A01"/>
    <w:rsid w:val="001B4393"/>
    <w:rsid w:val="001B5A28"/>
    <w:rsid w:val="001C039C"/>
    <w:rsid w:val="001E496F"/>
    <w:rsid w:val="001F7A07"/>
    <w:rsid w:val="00210299"/>
    <w:rsid w:val="0023019A"/>
    <w:rsid w:val="002475A8"/>
    <w:rsid w:val="00253226"/>
    <w:rsid w:val="002623F2"/>
    <w:rsid w:val="00273A48"/>
    <w:rsid w:val="002958AB"/>
    <w:rsid w:val="002B67EE"/>
    <w:rsid w:val="002B7102"/>
    <w:rsid w:val="002E26F0"/>
    <w:rsid w:val="00332A68"/>
    <w:rsid w:val="00344285"/>
    <w:rsid w:val="00370E83"/>
    <w:rsid w:val="003A2BC9"/>
    <w:rsid w:val="003C5225"/>
    <w:rsid w:val="003D496C"/>
    <w:rsid w:val="00423482"/>
    <w:rsid w:val="00440B67"/>
    <w:rsid w:val="0045002C"/>
    <w:rsid w:val="004C4DE7"/>
    <w:rsid w:val="005060F3"/>
    <w:rsid w:val="0054092C"/>
    <w:rsid w:val="00546783"/>
    <w:rsid w:val="005553B4"/>
    <w:rsid w:val="00563929"/>
    <w:rsid w:val="005918D4"/>
    <w:rsid w:val="00596C78"/>
    <w:rsid w:val="005F3711"/>
    <w:rsid w:val="00602E5D"/>
    <w:rsid w:val="006214EB"/>
    <w:rsid w:val="00625FC7"/>
    <w:rsid w:val="00636C1D"/>
    <w:rsid w:val="0067704D"/>
    <w:rsid w:val="00693116"/>
    <w:rsid w:val="006B0B66"/>
    <w:rsid w:val="006C40E6"/>
    <w:rsid w:val="006D334E"/>
    <w:rsid w:val="006F6BE1"/>
    <w:rsid w:val="007047DC"/>
    <w:rsid w:val="00756808"/>
    <w:rsid w:val="00783BD7"/>
    <w:rsid w:val="007D039A"/>
    <w:rsid w:val="007F36CD"/>
    <w:rsid w:val="007F56DA"/>
    <w:rsid w:val="00863EFA"/>
    <w:rsid w:val="00882159"/>
    <w:rsid w:val="00917569"/>
    <w:rsid w:val="009418ED"/>
    <w:rsid w:val="00977F81"/>
    <w:rsid w:val="00982D38"/>
    <w:rsid w:val="00995D13"/>
    <w:rsid w:val="009C06CE"/>
    <w:rsid w:val="00A04059"/>
    <w:rsid w:val="00A05603"/>
    <w:rsid w:val="00A109F6"/>
    <w:rsid w:val="00A174E8"/>
    <w:rsid w:val="00A64D93"/>
    <w:rsid w:val="00A80824"/>
    <w:rsid w:val="00A80EB3"/>
    <w:rsid w:val="00AD7962"/>
    <w:rsid w:val="00B3223C"/>
    <w:rsid w:val="00BD27A8"/>
    <w:rsid w:val="00BD7433"/>
    <w:rsid w:val="00BE1BD3"/>
    <w:rsid w:val="00C13D4F"/>
    <w:rsid w:val="00C23B40"/>
    <w:rsid w:val="00C34695"/>
    <w:rsid w:val="00C82C6D"/>
    <w:rsid w:val="00C83666"/>
    <w:rsid w:val="00C972C7"/>
    <w:rsid w:val="00CA09DD"/>
    <w:rsid w:val="00CA471F"/>
    <w:rsid w:val="00CC0BE5"/>
    <w:rsid w:val="00D1633D"/>
    <w:rsid w:val="00D36DFF"/>
    <w:rsid w:val="00D44BF0"/>
    <w:rsid w:val="00D60D27"/>
    <w:rsid w:val="00DB5B10"/>
    <w:rsid w:val="00E1175F"/>
    <w:rsid w:val="00E328AD"/>
    <w:rsid w:val="00E722B8"/>
    <w:rsid w:val="00F11893"/>
    <w:rsid w:val="00F31E52"/>
    <w:rsid w:val="00F42B26"/>
    <w:rsid w:val="00F74F03"/>
    <w:rsid w:val="00F7792A"/>
    <w:rsid w:val="00F913A7"/>
    <w:rsid w:val="00FA59C4"/>
    <w:rsid w:val="00FC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2">
      <v:textbox inset="5.85pt,.7pt,5.85pt,.7pt"/>
      <o:colormru v:ext="edit" colors="#d1f4f3,#ffdebd,#fcf"/>
    </o:shapedefaults>
    <o:shapelayout v:ext="edit">
      <o:idmap v:ext="edit" data="2"/>
      <o:rules v:ext="edit">
        <o:r id="V:Rule1" type="arc" idref="#_x0000_s2561"/>
        <o:r id="V:Rule2" type="arc" idref="#_x0000_s2560"/>
        <o:r id="V:Rule3" type="arc" idref="#_x0000_s2509"/>
        <o:r id="V:Rule4" type="arc" idref="#_x0000_s2508"/>
        <o:r id="V:Rule5" type="arc" idref="#_x0000_s2507"/>
        <o:r id="V:Rule6" type="arc" idref="#_x0000_s2553"/>
        <o:r id="V:Rule7" type="arc" idref="#_x0000_s2506"/>
        <o:r id="V:Rule8" type="arc" idref="#_x0000_s2479"/>
        <o:r id="V:Rule9" type="arc" idref="#_x0000_s2480"/>
        <o:r id="V:Rule10" type="arc" idref="#_x0000_s2481"/>
        <o:r id="V:Rule11" type="arc" idref="#_x0000_s2482"/>
        <o:r id="V:Rule12" type="arc" idref="#_x0000_s2483"/>
        <o:r id="V:Rule13" type="arc" idref="#_x0000_s2484"/>
        <o:r id="V:Rule14" type="arc" idref="#_x0000_s2485"/>
        <o:r id="V:Rule15" type="arc" idref="#_x0000_s2496"/>
        <o:r id="V:Rule16" type="arc" idref="#_x0000_s2497"/>
        <o:r id="V:Rule17" type="arc" idref="#_x0000_s2498"/>
        <o:r id="V:Rule18" type="arc" idref="#_x0000_s2499"/>
        <o:r id="V:Rule19" type="arc" idref="#_x0000_s2500"/>
        <o:r id="V:Rule20" type="arc" idref="#_x0000_s2501"/>
        <o:r id="V:Rule21" type="arc" idref="#_x0000_s2502"/>
        <o:r id="V:Rule22" type="arc" idref="#_x0000_s2488"/>
        <o:r id="V:Rule23" type="arc" idref="#_x0000_s2489"/>
        <o:r id="V:Rule24" type="arc" idref="#_x0000_s2490"/>
        <o:r id="V:Rule25" type="arc" idref="#_x0000_s2491"/>
        <o:r id="V:Rule26" type="arc" idref="#_x0000_s2492"/>
        <o:r id="V:Rule27" type="arc" idref="#_x0000_s2493"/>
        <o:r id="V:Rule28" type="arc" idref="#_x0000_s2494"/>
        <o:r id="V:Rule29" type="arc" idref="#_x0000_s2478"/>
        <o:r id="V:Rule30" type="arc" idref="#_x0000_s2505"/>
        <o:r id="V:Rule31" type="arc" idref="#_x0000_s2504"/>
      </o:rules>
    </o:shapelayout>
  </w:shapeDefaults>
  <w:decimalSymbol w:val="."/>
  <w:listSeparator w:val=","/>
  <w14:docId w14:val="4C4CA1B9"/>
  <w15:chartTrackingRefBased/>
  <w15:docId w15:val="{F4BA490C-4E23-467B-8519-BA2F6415C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kern w:val="21"/>
      <w:sz w:val="21"/>
      <w:lang w:bidi="he-IL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kern w:val="40"/>
      <w:sz w:val="40"/>
      <w:lang w:eastAsia="en-US" w:bidi="he-IL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01">
    <w:name w:val="Banner01"/>
    <w:basedOn w:val="Banner00"/>
    <w:next w:val="a1"/>
    <w:pPr>
      <w:spacing w:after="240"/>
    </w:pPr>
  </w:style>
  <w:style w:type="paragraph" w:customStyle="1" w:styleId="Banner10">
    <w:name w:val="Banner10"/>
    <w:basedOn w:val="a1"/>
    <w:pPr>
      <w:spacing w:before="720" w:after="120"/>
      <w:jc w:val="center"/>
    </w:pPr>
    <w:rPr>
      <w:b/>
      <w:sz w:val="56"/>
    </w:rPr>
  </w:style>
  <w:style w:type="paragraph" w:customStyle="1" w:styleId="Banner11">
    <w:name w:val="Banner11"/>
    <w:basedOn w:val="a1"/>
    <w:next w:val="a1"/>
    <w:pPr>
      <w:jc w:val="center"/>
    </w:pPr>
    <w:rPr>
      <w:b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color w:val="FFFFFF"/>
      <w:kern w:val="56"/>
      <w:sz w:val="56"/>
      <w:lang w:eastAsia="en-US" w:bidi="he-IL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kern w:val="24"/>
      <w:sz w:val="24"/>
      <w:lang w:eastAsia="en-US" w:bidi="he-IL"/>
    </w:rPr>
  </w:style>
  <w:style w:type="paragraph" w:customStyle="1" w:styleId="Boxes00">
    <w:name w:val="Boxes00"/>
    <w:basedOn w:val="a1"/>
    <w:pPr>
      <w:spacing w:before="240" w:after="120"/>
      <w:jc w:val="center"/>
    </w:pPr>
    <w:rPr>
      <w:b/>
      <w:sz w:val="60"/>
    </w:rPr>
  </w:style>
  <w:style w:type="paragraph" w:customStyle="1" w:styleId="Boxes01">
    <w:name w:val="Boxes01"/>
    <w:next w:val="a1"/>
    <w:pPr>
      <w:jc w:val="center"/>
    </w:pPr>
    <w:rPr>
      <w:b/>
      <w:noProof/>
      <w:kern w:val="96"/>
      <w:sz w:val="96"/>
      <w:lang w:eastAsia="en-US" w:bidi="he-IL"/>
    </w:rPr>
  </w:style>
  <w:style w:type="paragraph" w:customStyle="1" w:styleId="Boxes10">
    <w:name w:val="Boxes10"/>
    <w:basedOn w:val="a1"/>
    <w:pPr>
      <w:spacing w:before="360" w:after="120"/>
      <w:jc w:val="center"/>
    </w:pPr>
    <w:rPr>
      <w:b/>
      <w:sz w:val="72"/>
    </w:rPr>
  </w:style>
  <w:style w:type="paragraph" w:customStyle="1" w:styleId="Boxes11">
    <w:name w:val="Boxes11"/>
    <w:basedOn w:val="Boxes01"/>
    <w:next w:val="a1"/>
    <w:rPr>
      <w:sz w:val="72"/>
    </w:rPr>
  </w:style>
  <w:style w:type="paragraph" w:customStyle="1" w:styleId="ExtraInfo">
    <w:name w:val="Extra Info"/>
    <w:basedOn w:val="a1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kern w:val="168"/>
      <w:sz w:val="168"/>
      <w:lang w:bidi="he-IL"/>
    </w:rPr>
  </w:style>
  <w:style w:type="paragraph" w:customStyle="1" w:styleId="JazzyHeading10">
    <w:name w:val="Jazzy Heading10"/>
    <w:basedOn w:val="a1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sz w:val="40"/>
    </w:rPr>
  </w:style>
  <w:style w:type="paragraph" w:customStyle="1" w:styleId="JazzyHeading2">
    <w:name w:val="Jazzy Heading2"/>
    <w:pPr>
      <w:jc w:val="center"/>
    </w:pPr>
    <w:rPr>
      <w:b/>
      <w:kern w:val="60"/>
      <w:sz w:val="60"/>
      <w:lang w:bidi="he-IL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kern w:val="40"/>
      <w:sz w:val="40"/>
      <w:lang w:bidi="he-IL"/>
    </w:rPr>
  </w:style>
  <w:style w:type="paragraph" w:customStyle="1" w:styleId="JazzyHeading4">
    <w:name w:val="Jazzy Heading4"/>
    <w:basedOn w:val="a1"/>
    <w:pPr>
      <w:spacing w:line="1440" w:lineRule="exact"/>
      <w:jc w:val="center"/>
    </w:pPr>
    <w:rPr>
      <w:rFonts w:ascii="Algerian" w:hAnsi="Algerian"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a1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a1"/>
    <w:pPr>
      <w:spacing w:before="160"/>
      <w:jc w:val="center"/>
    </w:pPr>
    <w:rPr>
      <w:b/>
      <w:sz w:val="52"/>
    </w:rPr>
  </w:style>
  <w:style w:type="paragraph" w:customStyle="1" w:styleId="Jazzy01">
    <w:name w:val="Jazzy01"/>
    <w:next w:val="ExtraInfo"/>
    <w:pPr>
      <w:jc w:val="center"/>
    </w:pPr>
    <w:rPr>
      <w:b/>
      <w:kern w:val="72"/>
      <w:sz w:val="72"/>
      <w:lang w:bidi="he-IL"/>
    </w:rPr>
  </w:style>
  <w:style w:type="paragraph" w:customStyle="1" w:styleId="Jazzy10">
    <w:name w:val="Jazzy10"/>
    <w:basedOn w:val="a1"/>
    <w:pPr>
      <w:spacing w:before="240" w:after="120"/>
      <w:jc w:val="center"/>
    </w:pPr>
    <w:rPr>
      <w:b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HTML">
    <w:name w:val="HTML Address"/>
    <w:basedOn w:val="a1"/>
    <w:rPr>
      <w:i/>
      <w:iCs/>
    </w:rPr>
  </w:style>
  <w:style w:type="character" w:styleId="HTML0">
    <w:name w:val="HTML Keyboard"/>
    <w:rPr>
      <w:rFonts w:ascii="Courier New" w:hAnsi="Courier New"/>
      <w:sz w:val="20"/>
      <w:szCs w:val="20"/>
    </w:rPr>
  </w:style>
  <w:style w:type="character" w:styleId="HTML1">
    <w:name w:val="HTML Code"/>
    <w:rPr>
      <w:rFonts w:ascii="Courier New" w:hAnsi="Courier New"/>
      <w:sz w:val="20"/>
      <w:szCs w:val="20"/>
    </w:rPr>
  </w:style>
  <w:style w:type="character" w:styleId="HTML2">
    <w:name w:val="HTML Sample"/>
    <w:rPr>
      <w:rFonts w:ascii="Courier New" w:hAnsi="Courier New"/>
    </w:rPr>
  </w:style>
  <w:style w:type="character" w:customStyle="1" w:styleId="HTML3">
    <w:name w:val="HTML タイプライタ"/>
    <w:rPr>
      <w:rFonts w:ascii="Courier New" w:hAnsi="Courier New"/>
      <w:sz w:val="20"/>
      <w:szCs w:val="20"/>
    </w:rPr>
  </w:style>
  <w:style w:type="character" w:styleId="HTML4">
    <w:name w:val="HTML Cite"/>
    <w:rPr>
      <w:i/>
      <w:iCs/>
    </w:rPr>
  </w:style>
  <w:style w:type="paragraph" w:styleId="HTML5">
    <w:name w:val="HTML Preformatted"/>
    <w:basedOn w:val="a1"/>
    <w:rPr>
      <w:rFonts w:ascii="Courier New" w:hAnsi="Courier New" w:cs="Courier New"/>
    </w:rPr>
  </w:style>
  <w:style w:type="character" w:styleId="HTML6">
    <w:name w:val="HTML Definition"/>
    <w:rPr>
      <w:i/>
      <w:iCs/>
    </w:rPr>
  </w:style>
  <w:style w:type="character" w:styleId="HTML7">
    <w:name w:val="HTML Variable"/>
    <w:rPr>
      <w:i/>
      <w:iCs/>
    </w:rPr>
  </w:style>
  <w:style w:type="character" w:styleId="HTML8">
    <w:name w:val="HTML Acronym"/>
    <w:basedOn w:val="a2"/>
  </w:style>
  <w:style w:type="character" w:styleId="a5">
    <w:name w:val="annotation reference"/>
    <w:semiHidden/>
    <w:rPr>
      <w:sz w:val="16"/>
      <w:szCs w:val="16"/>
    </w:rPr>
  </w:style>
  <w:style w:type="paragraph" w:styleId="a6">
    <w:name w:val="annotation text"/>
    <w:basedOn w:val="a1"/>
    <w:semiHidden/>
  </w:style>
  <w:style w:type="character" w:styleId="a7">
    <w:name w:val="Hyperlink"/>
    <w:rPr>
      <w:color w:val="0000FF"/>
      <w:u w:val="single"/>
    </w:rPr>
  </w:style>
  <w:style w:type="paragraph" w:styleId="a8">
    <w:name w:val="footer"/>
    <w:basedOn w:val="a1"/>
    <w:pPr>
      <w:tabs>
        <w:tab w:val="center" w:pos="4252"/>
        <w:tab w:val="right" w:pos="8504"/>
      </w:tabs>
    </w:pPr>
  </w:style>
  <w:style w:type="paragraph" w:styleId="a9">
    <w:name w:val="Block Text"/>
    <w:basedOn w:val="a1"/>
    <w:pPr>
      <w:spacing w:after="120"/>
      <w:ind w:left="1440" w:right="1440"/>
    </w:pPr>
  </w:style>
  <w:style w:type="character" w:styleId="aa">
    <w:name w:val="page number"/>
    <w:basedOn w:val="a2"/>
  </w:style>
  <w:style w:type="paragraph" w:styleId="ab">
    <w:name w:val="header"/>
    <w:basedOn w:val="a1"/>
    <w:pPr>
      <w:tabs>
        <w:tab w:val="center" w:pos="4252"/>
        <w:tab w:val="right" w:pos="8504"/>
      </w:tabs>
    </w:pPr>
  </w:style>
  <w:style w:type="paragraph" w:styleId="ac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bidi="he-IL"/>
    </w:rPr>
  </w:style>
  <w:style w:type="paragraph" w:styleId="ad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e">
    <w:name w:val="Salutation"/>
    <w:basedOn w:val="a1"/>
    <w:next w:val="a1"/>
  </w:style>
  <w:style w:type="paragraph" w:styleId="af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0">
    <w:name w:val="List"/>
    <w:basedOn w:val="a1"/>
    <w:pPr>
      <w:ind w:left="283" w:hanging="283"/>
    </w:pPr>
  </w:style>
  <w:style w:type="paragraph" w:styleId="22">
    <w:name w:val="List 2"/>
    <w:basedOn w:val="a1"/>
    <w:pPr>
      <w:ind w:left="566" w:hanging="283"/>
    </w:pPr>
  </w:style>
  <w:style w:type="paragraph" w:styleId="32">
    <w:name w:val="List 3"/>
    <w:basedOn w:val="a1"/>
    <w:pPr>
      <w:ind w:left="849" w:hanging="283"/>
    </w:pPr>
  </w:style>
  <w:style w:type="paragraph" w:styleId="42">
    <w:name w:val="List 4"/>
    <w:basedOn w:val="a1"/>
    <w:pPr>
      <w:ind w:left="1132" w:hanging="283"/>
    </w:pPr>
  </w:style>
  <w:style w:type="paragraph" w:styleId="52">
    <w:name w:val="List 5"/>
    <w:basedOn w:val="a1"/>
    <w:pPr>
      <w:ind w:left="1415" w:hanging="283"/>
    </w:pPr>
  </w:style>
  <w:style w:type="paragraph" w:styleId="af1">
    <w:name w:val="table of authorities"/>
    <w:basedOn w:val="a1"/>
    <w:next w:val="a1"/>
    <w:semiHidden/>
    <w:pPr>
      <w:ind w:left="200" w:hanging="200"/>
    </w:pPr>
  </w:style>
  <w:style w:type="paragraph" w:styleId="af2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0">
    <w:name w:val="List Bullet"/>
    <w:basedOn w:val="a1"/>
    <w:autoRedefine/>
    <w:pPr>
      <w:numPr>
        <w:numId w:val="11"/>
      </w:numPr>
    </w:pPr>
  </w:style>
  <w:style w:type="paragraph" w:styleId="20">
    <w:name w:val="List Bullet 2"/>
    <w:basedOn w:val="a1"/>
    <w:autoRedefine/>
    <w:pPr>
      <w:numPr>
        <w:numId w:val="12"/>
      </w:numPr>
    </w:pPr>
  </w:style>
  <w:style w:type="paragraph" w:styleId="30">
    <w:name w:val="List Bullet 3"/>
    <w:basedOn w:val="a1"/>
    <w:autoRedefine/>
    <w:pPr>
      <w:numPr>
        <w:numId w:val="13"/>
      </w:numPr>
    </w:pPr>
  </w:style>
  <w:style w:type="paragraph" w:styleId="40">
    <w:name w:val="List Bullet 4"/>
    <w:basedOn w:val="a1"/>
    <w:autoRedefine/>
    <w:pPr>
      <w:numPr>
        <w:numId w:val="14"/>
      </w:numPr>
    </w:pPr>
  </w:style>
  <w:style w:type="paragraph" w:styleId="50">
    <w:name w:val="List Bullet 5"/>
    <w:basedOn w:val="a1"/>
    <w:autoRedefine/>
    <w:pPr>
      <w:numPr>
        <w:numId w:val="15"/>
      </w:numPr>
    </w:pPr>
  </w:style>
  <w:style w:type="paragraph" w:styleId="af3">
    <w:name w:val="List Continue"/>
    <w:basedOn w:val="a1"/>
    <w:pPr>
      <w:spacing w:after="120"/>
      <w:ind w:left="283"/>
    </w:pPr>
  </w:style>
  <w:style w:type="paragraph" w:styleId="23">
    <w:name w:val="List Continue 2"/>
    <w:basedOn w:val="a1"/>
    <w:pPr>
      <w:spacing w:after="120"/>
      <w:ind w:left="566"/>
    </w:pPr>
  </w:style>
  <w:style w:type="paragraph" w:styleId="33">
    <w:name w:val="List Continue 3"/>
    <w:basedOn w:val="a1"/>
    <w:pPr>
      <w:spacing w:after="120"/>
      <w:ind w:left="849"/>
    </w:pPr>
  </w:style>
  <w:style w:type="paragraph" w:styleId="43">
    <w:name w:val="List Continue 4"/>
    <w:basedOn w:val="a1"/>
    <w:pPr>
      <w:spacing w:after="120"/>
      <w:ind w:left="1132"/>
    </w:pPr>
  </w:style>
  <w:style w:type="paragraph" w:styleId="53">
    <w:name w:val="List Continue 5"/>
    <w:basedOn w:val="a1"/>
    <w:pPr>
      <w:spacing w:after="120"/>
      <w:ind w:left="1415"/>
    </w:pPr>
  </w:style>
  <w:style w:type="paragraph" w:styleId="af4">
    <w:name w:val="Note Heading"/>
    <w:basedOn w:val="a1"/>
    <w:next w:val="a1"/>
  </w:style>
  <w:style w:type="character" w:styleId="af5">
    <w:name w:val="footnote reference"/>
    <w:semiHidden/>
    <w:rPr>
      <w:vertAlign w:val="superscript"/>
    </w:rPr>
  </w:style>
  <w:style w:type="paragraph" w:styleId="af6">
    <w:name w:val="footnote text"/>
    <w:basedOn w:val="a1"/>
    <w:semiHidden/>
  </w:style>
  <w:style w:type="character" w:styleId="af7">
    <w:name w:val="Emphasis"/>
    <w:qFormat/>
    <w:rPr>
      <w:i/>
      <w:iCs/>
    </w:rPr>
  </w:style>
  <w:style w:type="character" w:styleId="af8">
    <w:name w:val="Strong"/>
    <w:qFormat/>
    <w:rPr>
      <w:b/>
      <w:bCs/>
    </w:rPr>
  </w:style>
  <w:style w:type="paragraph" w:styleId="af9">
    <w:name w:val="Closing"/>
    <w:basedOn w:val="a1"/>
    <w:pPr>
      <w:ind w:left="4252"/>
    </w:pPr>
  </w:style>
  <w:style w:type="paragraph" w:styleId="afa">
    <w:name w:val="Document Map"/>
    <w:basedOn w:val="a1"/>
    <w:semiHidden/>
    <w:pPr>
      <w:shd w:val="clear" w:color="auto" w:fill="000080"/>
    </w:pPr>
    <w:rPr>
      <w:rFonts w:ascii="MS UI Gothic" w:eastAsia="MS UI Gothic"/>
    </w:rPr>
  </w:style>
  <w:style w:type="character" w:styleId="afb">
    <w:name w:val="line number"/>
    <w:basedOn w:val="a2"/>
  </w:style>
  <w:style w:type="paragraph" w:styleId="afc">
    <w:name w:val="envelope return"/>
    <w:basedOn w:val="a1"/>
    <w:rPr>
      <w:rFonts w:ascii="Arial" w:hAnsi="Arial" w:cs="Arial"/>
    </w:rPr>
  </w:style>
  <w:style w:type="paragraph" w:styleId="10">
    <w:name w:val="index 1"/>
    <w:basedOn w:val="a1"/>
    <w:next w:val="a1"/>
    <w:autoRedefine/>
    <w:semiHidden/>
    <w:pPr>
      <w:ind w:left="200" w:hanging="200"/>
    </w:pPr>
  </w:style>
  <w:style w:type="paragraph" w:styleId="24">
    <w:name w:val="index 2"/>
    <w:basedOn w:val="a1"/>
    <w:next w:val="a1"/>
    <w:autoRedefine/>
    <w:semiHidden/>
    <w:pPr>
      <w:ind w:left="400" w:hanging="200"/>
    </w:pPr>
  </w:style>
  <w:style w:type="paragraph" w:styleId="34">
    <w:name w:val="index 3"/>
    <w:basedOn w:val="a1"/>
    <w:next w:val="a1"/>
    <w:autoRedefine/>
    <w:semiHidden/>
    <w:pPr>
      <w:ind w:left="600" w:hanging="200"/>
    </w:pPr>
  </w:style>
  <w:style w:type="paragraph" w:styleId="44">
    <w:name w:val="index 4"/>
    <w:basedOn w:val="a1"/>
    <w:next w:val="a1"/>
    <w:autoRedefine/>
    <w:semiHidden/>
    <w:pPr>
      <w:ind w:left="800" w:hanging="200"/>
    </w:pPr>
  </w:style>
  <w:style w:type="paragraph" w:styleId="54">
    <w:name w:val="index 5"/>
    <w:basedOn w:val="a1"/>
    <w:next w:val="a1"/>
    <w:autoRedefine/>
    <w:semiHidden/>
    <w:pPr>
      <w:ind w:left="1000" w:hanging="200"/>
    </w:pPr>
  </w:style>
  <w:style w:type="paragraph" w:styleId="60">
    <w:name w:val="index 6"/>
    <w:basedOn w:val="a1"/>
    <w:next w:val="a1"/>
    <w:autoRedefine/>
    <w:semiHidden/>
    <w:pPr>
      <w:ind w:left="1200" w:hanging="200"/>
    </w:pPr>
  </w:style>
  <w:style w:type="paragraph" w:styleId="70">
    <w:name w:val="index 7"/>
    <w:basedOn w:val="a1"/>
    <w:next w:val="a1"/>
    <w:autoRedefine/>
    <w:semiHidden/>
    <w:pPr>
      <w:ind w:left="1400" w:hanging="200"/>
    </w:pPr>
  </w:style>
  <w:style w:type="paragraph" w:styleId="80">
    <w:name w:val="index 8"/>
    <w:basedOn w:val="a1"/>
    <w:next w:val="a1"/>
    <w:autoRedefine/>
    <w:semiHidden/>
    <w:pPr>
      <w:ind w:left="1600" w:hanging="200"/>
    </w:pPr>
  </w:style>
  <w:style w:type="paragraph" w:styleId="90">
    <w:name w:val="index 9"/>
    <w:basedOn w:val="a1"/>
    <w:next w:val="a1"/>
    <w:autoRedefine/>
    <w:semiHidden/>
    <w:pPr>
      <w:ind w:left="1800" w:hanging="200"/>
    </w:pPr>
  </w:style>
  <w:style w:type="paragraph" w:styleId="afd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e">
    <w:name w:val="Signature"/>
    <w:basedOn w:val="a1"/>
    <w:pPr>
      <w:ind w:left="4252"/>
    </w:pPr>
  </w:style>
  <w:style w:type="paragraph" w:styleId="aff">
    <w:name w:val="Plain Text"/>
    <w:basedOn w:val="a1"/>
    <w:rPr>
      <w:rFonts w:ascii="Courier New" w:hAnsi="Courier New" w:cs="Courier New"/>
    </w:rPr>
  </w:style>
  <w:style w:type="paragraph" w:styleId="aff0">
    <w:name w:val="caption"/>
    <w:basedOn w:val="a1"/>
    <w:next w:val="a1"/>
    <w:qFormat/>
    <w:pPr>
      <w:spacing w:before="120" w:after="120"/>
    </w:pPr>
    <w:rPr>
      <w:b/>
      <w:bCs/>
    </w:rPr>
  </w:style>
  <w:style w:type="paragraph" w:styleId="aff1">
    <w:name w:val="table of figures"/>
    <w:basedOn w:val="a1"/>
    <w:next w:val="a1"/>
    <w:semiHidden/>
    <w:pPr>
      <w:ind w:left="400" w:hanging="400"/>
    </w:pPr>
  </w:style>
  <w:style w:type="paragraph" w:styleId="a">
    <w:name w:val="List Number"/>
    <w:basedOn w:val="a1"/>
    <w:pPr>
      <w:numPr>
        <w:numId w:val="16"/>
      </w:numPr>
    </w:pPr>
  </w:style>
  <w:style w:type="paragraph" w:styleId="2">
    <w:name w:val="List Number 2"/>
    <w:basedOn w:val="a1"/>
    <w:pPr>
      <w:numPr>
        <w:numId w:val="17"/>
      </w:numPr>
    </w:pPr>
  </w:style>
  <w:style w:type="paragraph" w:styleId="3">
    <w:name w:val="List Number 3"/>
    <w:basedOn w:val="a1"/>
    <w:pPr>
      <w:numPr>
        <w:numId w:val="18"/>
      </w:numPr>
    </w:pPr>
  </w:style>
  <w:style w:type="paragraph" w:styleId="4">
    <w:name w:val="List Number 4"/>
    <w:basedOn w:val="a1"/>
    <w:pPr>
      <w:numPr>
        <w:numId w:val="19"/>
      </w:numPr>
    </w:pPr>
  </w:style>
  <w:style w:type="paragraph" w:styleId="5">
    <w:name w:val="List Number 5"/>
    <w:basedOn w:val="a1"/>
    <w:pPr>
      <w:numPr>
        <w:numId w:val="20"/>
      </w:numPr>
    </w:pPr>
  </w:style>
  <w:style w:type="paragraph" w:styleId="aff2">
    <w:name w:val="E-mail Signature"/>
    <w:basedOn w:val="a1"/>
  </w:style>
  <w:style w:type="paragraph" w:styleId="aff3">
    <w:name w:val="Date"/>
    <w:basedOn w:val="a1"/>
    <w:next w:val="a1"/>
  </w:style>
  <w:style w:type="paragraph" w:styleId="Web">
    <w:name w:val="Normal (Web)"/>
    <w:basedOn w:val="a1"/>
    <w:rPr>
      <w:sz w:val="24"/>
      <w:szCs w:val="24"/>
    </w:rPr>
  </w:style>
  <w:style w:type="paragraph" w:styleId="aff4">
    <w:name w:val="Normal Indent"/>
    <w:basedOn w:val="a1"/>
    <w:pPr>
      <w:ind w:left="720"/>
    </w:pPr>
  </w:style>
  <w:style w:type="character" w:styleId="aff5">
    <w:name w:val="FollowedHyperlink"/>
    <w:rPr>
      <w:color w:val="800080"/>
      <w:u w:val="single"/>
    </w:rPr>
  </w:style>
  <w:style w:type="paragraph" w:styleId="aff6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7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aff8">
    <w:name w:val="endnote reference"/>
    <w:semiHidden/>
    <w:rPr>
      <w:vertAlign w:val="superscript"/>
    </w:rPr>
  </w:style>
  <w:style w:type="paragraph" w:styleId="aff9">
    <w:name w:val="endnote text"/>
    <w:basedOn w:val="a1"/>
    <w:semiHidden/>
  </w:style>
  <w:style w:type="paragraph" w:styleId="affa">
    <w:name w:val="Body Text"/>
    <w:basedOn w:val="a1"/>
    <w:pPr>
      <w:spacing w:after="120"/>
    </w:pPr>
  </w:style>
  <w:style w:type="paragraph" w:styleId="25">
    <w:name w:val="Body Text 2"/>
    <w:basedOn w:val="a1"/>
    <w:pPr>
      <w:spacing w:after="120" w:line="480" w:lineRule="auto"/>
    </w:pPr>
  </w:style>
  <w:style w:type="paragraph" w:styleId="35">
    <w:name w:val="Body Text 3"/>
    <w:basedOn w:val="a1"/>
    <w:pPr>
      <w:spacing w:after="120"/>
    </w:pPr>
    <w:rPr>
      <w:sz w:val="16"/>
      <w:szCs w:val="16"/>
    </w:rPr>
  </w:style>
  <w:style w:type="paragraph" w:styleId="affb">
    <w:name w:val="Body Text Indent"/>
    <w:basedOn w:val="a1"/>
    <w:pPr>
      <w:spacing w:after="120"/>
      <w:ind w:left="283"/>
    </w:pPr>
  </w:style>
  <w:style w:type="paragraph" w:styleId="26">
    <w:name w:val="Body Text Indent 2"/>
    <w:basedOn w:val="a1"/>
    <w:pPr>
      <w:spacing w:after="120" w:line="480" w:lineRule="auto"/>
      <w:ind w:left="283"/>
    </w:pPr>
  </w:style>
  <w:style w:type="paragraph" w:styleId="36">
    <w:name w:val="Body Text Indent 3"/>
    <w:basedOn w:val="a1"/>
    <w:pPr>
      <w:spacing w:after="120"/>
      <w:ind w:left="283"/>
    </w:pPr>
    <w:rPr>
      <w:sz w:val="16"/>
      <w:szCs w:val="16"/>
    </w:rPr>
  </w:style>
  <w:style w:type="paragraph" w:styleId="affc">
    <w:name w:val="Body Text First Indent"/>
    <w:basedOn w:val="affa"/>
    <w:pPr>
      <w:ind w:firstLine="210"/>
    </w:pPr>
  </w:style>
  <w:style w:type="paragraph" w:styleId="27">
    <w:name w:val="Body Text First Indent 2"/>
    <w:basedOn w:val="affb"/>
    <w:pPr>
      <w:ind w:firstLine="210"/>
    </w:p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00"/>
    </w:pPr>
  </w:style>
  <w:style w:type="paragraph" w:styleId="37">
    <w:name w:val="toc 3"/>
    <w:basedOn w:val="a1"/>
    <w:next w:val="a1"/>
    <w:autoRedefine/>
    <w:semiHidden/>
    <w:pPr>
      <w:ind w:left="400"/>
    </w:pPr>
  </w:style>
  <w:style w:type="paragraph" w:styleId="45">
    <w:name w:val="toc 4"/>
    <w:basedOn w:val="a1"/>
    <w:next w:val="a1"/>
    <w:autoRedefine/>
    <w:semiHidden/>
    <w:pPr>
      <w:ind w:left="600"/>
    </w:pPr>
  </w:style>
  <w:style w:type="paragraph" w:styleId="55">
    <w:name w:val="toc 5"/>
    <w:basedOn w:val="a1"/>
    <w:next w:val="a1"/>
    <w:autoRedefine/>
    <w:semiHidden/>
    <w:pPr>
      <w:ind w:left="800"/>
    </w:pPr>
  </w:style>
  <w:style w:type="paragraph" w:styleId="61">
    <w:name w:val="toc 6"/>
    <w:basedOn w:val="a1"/>
    <w:next w:val="a1"/>
    <w:autoRedefine/>
    <w:semiHidden/>
    <w:pPr>
      <w:ind w:left="1000"/>
    </w:pPr>
  </w:style>
  <w:style w:type="paragraph" w:styleId="71">
    <w:name w:val="toc 7"/>
    <w:basedOn w:val="a1"/>
    <w:next w:val="a1"/>
    <w:autoRedefine/>
    <w:semiHidden/>
    <w:pPr>
      <w:ind w:left="1200"/>
    </w:pPr>
  </w:style>
  <w:style w:type="paragraph" w:styleId="81">
    <w:name w:val="toc 8"/>
    <w:basedOn w:val="a1"/>
    <w:next w:val="a1"/>
    <w:autoRedefine/>
    <w:semiHidden/>
    <w:pPr>
      <w:ind w:left="1400"/>
    </w:pPr>
  </w:style>
  <w:style w:type="paragraph" w:styleId="91">
    <w:name w:val="toc 9"/>
    <w:basedOn w:val="a1"/>
    <w:next w:val="a1"/>
    <w:autoRedefine/>
    <w:semiHidden/>
    <w:pPr>
      <w:ind w:left="1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7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1\Calendar%20Wizard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Calendar Wizard.wiz</Template>
  <TotalTime>6</TotalTime>
  <Pages>1</Pages>
  <Words>4</Words>
  <Characters>26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カレンダー ウィザード</vt:lpstr>
      <vt:lpstr>カレンダー ウィザード</vt:lpstr>
    </vt:vector>
  </TitlesOfParts>
  <Company>Microsoft</Company>
  <LinksUpToDate>false</LinksUpToDate>
  <CharactersWithSpaces>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カレンダー ウィザード</dc:title>
  <dc:subject/>
  <dc:creator>深瀬　美貴子</dc:creator>
  <cp:keywords/>
  <cp:lastModifiedBy>Mikiko Fukase</cp:lastModifiedBy>
  <cp:revision>3</cp:revision>
  <cp:lastPrinted>2008-06-30T07:27:00Z</cp:lastPrinted>
  <dcterms:created xsi:type="dcterms:W3CDTF">2025-12-25T08:37:00Z</dcterms:created>
  <dcterms:modified xsi:type="dcterms:W3CDTF">2025-12-25T09:00:00Z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1041</vt:i4>
  </property>
  <property fmtid="{D5CDD505-2E9C-101B-9397-08002B2CF9AE}" pid="3" name="Version">
    <vt:i4>2001010300</vt:i4>
  </property>
</Properties>
</file>