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1BA8F" w14:textId="600FB13B" w:rsidR="009A709E" w:rsidRDefault="00DF427D">
      <w:r w:rsidRPr="00486017">
        <w:rPr>
          <w:noProof/>
        </w:rPr>
        <w:drawing>
          <wp:anchor distT="0" distB="0" distL="114300" distR="114300" simplePos="0" relativeHeight="251660288" behindDoc="1" locked="0" layoutInCell="1" allowOverlap="1" wp14:anchorId="5A1E5D02" wp14:editId="0383111F">
            <wp:simplePos x="0" y="0"/>
            <wp:positionH relativeFrom="margin">
              <wp:align>center</wp:align>
            </wp:positionH>
            <wp:positionV relativeFrom="paragraph">
              <wp:posOffset>-191770</wp:posOffset>
            </wp:positionV>
            <wp:extent cx="7164070" cy="7087870"/>
            <wp:effectExtent l="0" t="0" r="0" b="0"/>
            <wp:wrapNone/>
            <wp:docPr id="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708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6EDD88" w14:textId="77777777" w:rsidR="009A709E" w:rsidRDefault="009A709E"/>
    <w:p w14:paraId="3935A597" w14:textId="5CD36B0B" w:rsidR="001C039C" w:rsidRDefault="009969AE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99F4B2" wp14:editId="781CF471">
                <wp:simplePos x="0" y="0"/>
                <wp:positionH relativeFrom="column">
                  <wp:posOffset>2736850</wp:posOffset>
                </wp:positionH>
                <wp:positionV relativeFrom="paragraph">
                  <wp:posOffset>852805</wp:posOffset>
                </wp:positionV>
                <wp:extent cx="1202055" cy="1033780"/>
                <wp:effectExtent l="60325" t="35560" r="71120" b="54610"/>
                <wp:wrapNone/>
                <wp:docPr id="158300377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2055" cy="1033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B5F71" w14:textId="77777777" w:rsidR="00DF427D" w:rsidRDefault="00DF427D" w:rsidP="00DF427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shadow/>
                                <w:color w:val="008000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C0099">
                                    <w14:alpha w14:val="50000"/>
                                  </w14:srgbClr>
                                </w14:shadow>
                                <w14:textOutline w14:w="63500" w14:cap="flat" w14:cmpd="sng" w14:algn="ctr">
                                  <w14:solidFill>
                                    <w14:srgbClr w14:val="FFE7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shadow/>
                                <w:color w:val="008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C0099">
                                    <w14:alpha w14:val="50000"/>
                                  </w14:srgbClr>
                                </w14:shadow>
                                <w14:textOutline w14:w="63500" w14:cap="flat" w14:cmpd="sng" w14:algn="ctr">
                                  <w14:solidFill>
                                    <w14:srgbClr w14:val="FFE7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19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99F4B2" id="_x0000_t202" coordsize="21600,21600" o:spt="202" path="m,l,21600r21600,l21600,xe">
                <v:stroke joinstyle="miter"/>
                <v:path gradientshapeok="t" o:connecttype="rect"/>
              </v:shapetype>
              <v:shape id="WordArt 18" o:spid="_x0000_s1026" type="#_x0000_t202" style="position:absolute;margin-left:215.5pt;margin-top:67.15pt;width:94.65pt;height:8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" filled="f" stroked="f">
                <o:lock v:ext="edit" shapetype="t"/>
                <v:textbox style="mso-fit-shape-to-text:t">
                  <w:txbxContent>
                    <w:p w14:paraId="143B5F71" w14:textId="77777777" w:rsidR="00DF427D" w:rsidRDefault="00DF427D" w:rsidP="00DF427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shadow/>
                          <w:color w:val="008000"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C0099">
                              <w14:alpha w14:val="50000"/>
                            </w14:srgbClr>
                          </w14:shadow>
                          <w14:textOutline w14:w="63500" w14:cap="flat" w14:cmpd="sng" w14:algn="ctr">
                            <w14:solidFill>
                              <w14:srgbClr w14:val="FFE7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shadow/>
                          <w:color w:val="008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C0099">
                              <w14:alpha w14:val="50000"/>
                            </w14:srgbClr>
                          </w14:shadow>
                          <w14:textOutline w14:w="63500" w14:cap="flat" w14:cmpd="sng" w14:algn="ctr">
                            <w14:solidFill>
                              <w14:srgbClr w14:val="FFE7FF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10B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36F211" wp14:editId="4417623A">
                <wp:simplePos x="0" y="0"/>
                <wp:positionH relativeFrom="column">
                  <wp:posOffset>4540250</wp:posOffset>
                </wp:positionH>
                <wp:positionV relativeFrom="paragraph">
                  <wp:posOffset>6894195</wp:posOffset>
                </wp:positionV>
                <wp:extent cx="723900" cy="425450"/>
                <wp:effectExtent l="0" t="0" r="0" b="0"/>
                <wp:wrapNone/>
                <wp:docPr id="6789504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4AE0B" w14:textId="7AD34038" w:rsidR="00210B4A" w:rsidRPr="00210B4A" w:rsidRDefault="00210B4A">
                            <w:pPr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  <w:t>6</w:t>
                            </w:r>
                            <w:r w:rsidRPr="00210B4A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36F211" id="テキスト ボックス 2" o:spid="_x0000_s1027" type="#_x0000_t202" style="position:absolute;margin-left:357.5pt;margin-top:542.85pt;width:57pt;height:33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" filled="f" stroked="f" strokeweight=".5pt">
                <v:textbox>
                  <w:txbxContent>
                    <w:p w14:paraId="07C4AE0B" w14:textId="7AD34038" w:rsidR="00210B4A" w:rsidRPr="00210B4A" w:rsidRDefault="00210B4A">
                      <w:pPr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  <w:t>6</w:t>
                      </w:r>
                      <w:r w:rsidRPr="00210B4A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210B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0499F7" wp14:editId="26A76948">
                <wp:simplePos x="0" y="0"/>
                <wp:positionH relativeFrom="column">
                  <wp:posOffset>1384300</wp:posOffset>
                </wp:positionH>
                <wp:positionV relativeFrom="paragraph">
                  <wp:posOffset>6894195</wp:posOffset>
                </wp:positionV>
                <wp:extent cx="723900" cy="425450"/>
                <wp:effectExtent l="0" t="0" r="0" b="0"/>
                <wp:wrapNone/>
                <wp:docPr id="58152352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E9C15" w14:textId="50F5905E" w:rsidR="00210B4A" w:rsidRPr="00210B4A" w:rsidRDefault="00210B4A">
                            <w:pPr>
                              <w:rPr>
                                <w:rFonts w:ascii="UD デジタル 教科書体 NK-B" w:eastAsia="UD デジタル 教科書体 NK-B"/>
                                <w:sz w:val="40"/>
                                <w:szCs w:val="40"/>
                              </w:rPr>
                            </w:pPr>
                            <w:r w:rsidRPr="00210B4A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5月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0499F7" id="_x0000_s1028" type="#_x0000_t202" style="position:absolute;margin-left:109pt;margin-top:542.85pt;width:57pt;height:3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" filled="f" stroked="f" strokeweight=".5pt">
                <v:textbox>
                  <w:txbxContent>
                    <w:p w14:paraId="351E9C15" w14:textId="50F5905E" w:rsidR="00210B4A" w:rsidRPr="00210B4A" w:rsidRDefault="00210B4A">
                      <w:pPr>
                        <w:rPr>
                          <w:rFonts w:ascii="UD デジタル 教科書体 NK-B" w:eastAsia="UD デジタル 教科書体 NK-B"/>
                          <w:sz w:val="40"/>
                          <w:szCs w:val="40"/>
                        </w:rPr>
                      </w:pPr>
                      <w:r w:rsidRPr="00210B4A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5月</w:t>
                      </w:r>
                    </w:p>
                  </w:txbxContent>
                </v:textbox>
              </v:shape>
            </w:pict>
          </mc:Fallback>
        </mc:AlternateContent>
      </w:r>
      <w:r w:rsidR="00210B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E5EE3A" wp14:editId="43EBA3D4">
                <wp:simplePos x="0" y="0"/>
                <wp:positionH relativeFrom="column">
                  <wp:posOffset>5179695</wp:posOffset>
                </wp:positionH>
                <wp:positionV relativeFrom="paragraph">
                  <wp:posOffset>6373495</wp:posOffset>
                </wp:positionV>
                <wp:extent cx="1329690" cy="501650"/>
                <wp:effectExtent l="0" t="0" r="0" b="0"/>
                <wp:wrapNone/>
                <wp:docPr id="448255201" name="WordAr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29690" cy="501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D858FF" w14:textId="77777777" w:rsidR="00DF427D" w:rsidRDefault="00DF427D" w:rsidP="00DF427D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shadow/>
                                <w:color w:val="008000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C0099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E7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shadow/>
                                <w:color w:val="008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C0099">
                                    <w14:alpha w14:val="5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E7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01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5EE3A" id="WordArt 32" o:spid="_x0000_s1029" type="#_x0000_t202" style="position:absolute;margin-left:407.85pt;margin-top:501.85pt;width:104.7pt;height:3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" filled="f" stroked="f">
                <o:lock v:ext="edit" shapetype="t"/>
                <v:textbox>
                  <w:txbxContent>
                    <w:p w14:paraId="25D858FF" w14:textId="77777777" w:rsidR="00DF427D" w:rsidRDefault="00DF427D" w:rsidP="00DF427D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shadow/>
                          <w:color w:val="008000"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C0099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E7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shadow/>
                          <w:color w:val="008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C0099">
                              <w14:alpha w14:val="5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E7FF"/>
                            </w14:solidFill>
                            <w14:prstDash w14:val="solid"/>
                            <w14:round/>
                          </w14:textOutline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  <w:r w:rsidR="00DF427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30FE55" wp14:editId="7DED4645">
                <wp:simplePos x="0" y="0"/>
                <wp:positionH relativeFrom="margin">
                  <wp:posOffset>3350260</wp:posOffset>
                </wp:positionH>
                <wp:positionV relativeFrom="margin">
                  <wp:posOffset>7630795</wp:posOffset>
                </wp:positionV>
                <wp:extent cx="3025775" cy="2326005"/>
                <wp:effectExtent l="0" t="1270" r="0" b="0"/>
                <wp:wrapNone/>
                <wp:docPr id="11467008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5775" cy="232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548DD4"/>
                                <w:bottom w:val="single" w:sz="4" w:space="0" w:color="548DD4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</w:tblGrid>
                            <w:tr w:rsidR="00EF2449" w:rsidRPr="00E84023" w14:paraId="2E467D72" w14:textId="77777777" w:rsidTr="00EF2449">
                              <w:trPr>
                                <w:trHeight w:hRule="exact" w:val="567"/>
                                <w:jc w:val="center"/>
                              </w:trPr>
                              <w:tc>
                                <w:tcPr>
                                  <w:tcW w:w="624" w:type="dxa"/>
                                </w:tcPr>
                                <w:p w14:paraId="604FD427" w14:textId="77777777" w:rsidR="00EF2449" w:rsidRPr="00F01AD7" w:rsidRDefault="00EF2449" w:rsidP="00F56E17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18ABDCC" w14:textId="77777777" w:rsidR="00EF2449" w:rsidRPr="00F01AD7" w:rsidRDefault="00EF2449" w:rsidP="00F56E17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2A02EF2" w14:textId="77777777" w:rsidR="00EF2449" w:rsidRPr="00F01AD7" w:rsidRDefault="00EF2449" w:rsidP="00F56E17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635F33A" w14:textId="77777777" w:rsidR="00EF2449" w:rsidRPr="00F01AD7" w:rsidRDefault="00EF2449" w:rsidP="00F56E17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5EC0AE8B" w14:textId="77777777" w:rsidR="00EF2449" w:rsidRPr="00F01AD7" w:rsidRDefault="00EF2449" w:rsidP="00F56E17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20F4E65C" w14:textId="77777777" w:rsidR="00EF2449" w:rsidRPr="00F01AD7" w:rsidRDefault="00EF2449" w:rsidP="00F56E17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E36256B" w14:textId="77777777" w:rsidR="00EF2449" w:rsidRPr="00F01AD7" w:rsidRDefault="00EF2449" w:rsidP="00F56E17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EF2449" w:rsidRPr="005D607C" w14:paraId="0707A35D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14756C1" w14:textId="77777777" w:rsidR="00EF2449" w:rsidRPr="00F01AD7" w:rsidRDefault="00EF2449" w:rsidP="00F56E17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8D809E0" w14:textId="77777777" w:rsidR="00EF2449" w:rsidRPr="00F01AD7" w:rsidRDefault="00EF2449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2FF8F18" w14:textId="77777777" w:rsidR="00EF2449" w:rsidRPr="00F01AD7" w:rsidRDefault="00EF2449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12178D2" w14:textId="77777777" w:rsidR="00EF2449" w:rsidRPr="00F01AD7" w:rsidRDefault="00EF2449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C24AF62" w14:textId="51091F2C" w:rsidR="00EF2449" w:rsidRPr="00F01AD7" w:rsidRDefault="00EF2449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6692B0E" w14:textId="4240F523" w:rsidR="00EF2449" w:rsidRPr="00F01AD7" w:rsidRDefault="00EF2449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BA57F0B" w14:textId="65FDC48E" w:rsidR="00EF2449" w:rsidRPr="005D607C" w:rsidRDefault="00DF427D" w:rsidP="00F56E17">
                                  <w:pPr>
                                    <w:pStyle w:val="Banner11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F2449" w:rsidRPr="00E84023" w14:paraId="6A764F5B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B12DC82" w14:textId="36B72A95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DA24A22" w14:textId="34067F73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602CB33" w14:textId="5129C149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43A3CFD" w14:textId="09BDE68B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942B177" w14:textId="620A11DF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E9F104E" w14:textId="71E17A58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7412D5F" w14:textId="3E615D44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EF2449" w:rsidRPr="00E84023" w14:paraId="49D1705A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7CF3897" w14:textId="1BF21A5D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3BACD3A" w14:textId="7BEE00A1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05FF1C6" w14:textId="7E3C384E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BCB329D" w14:textId="7452D07C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D618A47" w14:textId="4DB04084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2028616" w14:textId="2F3CFB83" w:rsidR="00EF2449" w:rsidRPr="00EF2449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5DEA7A1" w14:textId="256DFCE6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EF2449" w:rsidRPr="00E84023" w14:paraId="7E812081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2D014A0" w14:textId="1957D8C8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3B3EF22" w14:textId="3BEC0B96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8E996E4" w14:textId="3B64AF58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44E6164" w14:textId="58404DFE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DFB093D" w14:textId="42EF1235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29E4B6E" w14:textId="0107AAB1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DC08A2A" w14:textId="184FD401" w:rsidR="00EF2449" w:rsidRPr="00F01AD7" w:rsidRDefault="00DF427D" w:rsidP="00F56E17">
                                  <w:pPr>
                                    <w:pStyle w:val="Banner11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EF2449" w:rsidRPr="00E84023" w14:paraId="4B85599F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3AC8FE5B" w14:textId="0A185904" w:rsidR="00EF2449" w:rsidRPr="00F01AD7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BD2CEE3" w14:textId="384AC02C" w:rsidR="00EF2449" w:rsidRPr="00F01AD7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157AE88" w14:textId="77EBCC61" w:rsidR="00EF2449" w:rsidRPr="00F01AD7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BCF8FF7" w14:textId="7BB81748" w:rsidR="00EF2449" w:rsidRPr="00114797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4D2DA9B" w14:textId="2DFE463D" w:rsidR="00EF2449" w:rsidRPr="00F01AD7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8197161" w14:textId="45BDB16C" w:rsidR="00EF2449" w:rsidRPr="00F01AD7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31F86DB" w14:textId="194C5A0C" w:rsidR="00EF2449" w:rsidRPr="00F01AD7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DF427D" w:rsidRPr="00E84023" w14:paraId="3550E180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CB7131E" w14:textId="7AE7C962" w:rsidR="00DF427D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66563A2" w14:textId="3BADF940" w:rsidR="00DF427D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AABE989" w14:textId="77777777" w:rsidR="00DF427D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02B02A3" w14:textId="77777777" w:rsidR="00DF427D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D110733" w14:textId="77777777" w:rsidR="00DF427D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14DFD28" w14:textId="77777777" w:rsidR="00DF427D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7F5A1E6" w14:textId="77777777" w:rsidR="00DF427D" w:rsidRDefault="00DF427D" w:rsidP="00F56E17">
                                  <w:pPr>
                                    <w:pStyle w:val="Banner11"/>
                                    <w:spacing w:afterLines="150" w:after="360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CC0F56" w14:textId="77777777" w:rsidR="00CB1292" w:rsidRDefault="00CB1292" w:rsidP="00CB1292">
                            <w:pPr>
                              <w:pStyle w:val="Banner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0FE55" id="Rectangle 21" o:spid="_x0000_s1030" style="position:absolute;margin-left:263.8pt;margin-top:600.85pt;width:238.25pt;height:183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548DD4"/>
                          <w:bottom w:val="single" w:sz="4" w:space="0" w:color="548DD4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24"/>
                        <w:gridCol w:w="624"/>
                        <w:gridCol w:w="624"/>
                        <w:gridCol w:w="624"/>
                        <w:gridCol w:w="624"/>
                        <w:gridCol w:w="624"/>
                        <w:gridCol w:w="624"/>
                      </w:tblGrid>
                      <w:tr w:rsidR="00EF2449" w:rsidRPr="00E84023" w14:paraId="2E467D72" w14:textId="77777777" w:rsidTr="00EF2449">
                        <w:trPr>
                          <w:trHeight w:hRule="exact" w:val="567"/>
                          <w:jc w:val="center"/>
                        </w:trPr>
                        <w:tc>
                          <w:tcPr>
                            <w:tcW w:w="624" w:type="dxa"/>
                          </w:tcPr>
                          <w:p w14:paraId="604FD427" w14:textId="77777777" w:rsidR="00EF2449" w:rsidRPr="00F01AD7" w:rsidRDefault="00EF2449" w:rsidP="00F56E17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18ABDCC" w14:textId="77777777" w:rsidR="00EF2449" w:rsidRPr="00F01AD7" w:rsidRDefault="00EF2449" w:rsidP="00F56E17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2A02EF2" w14:textId="77777777" w:rsidR="00EF2449" w:rsidRPr="00F01AD7" w:rsidRDefault="00EF2449" w:rsidP="00F56E17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635F33A" w14:textId="77777777" w:rsidR="00EF2449" w:rsidRPr="00F01AD7" w:rsidRDefault="00EF2449" w:rsidP="00F56E17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5EC0AE8B" w14:textId="77777777" w:rsidR="00EF2449" w:rsidRPr="00F01AD7" w:rsidRDefault="00EF2449" w:rsidP="00F56E17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20F4E65C" w14:textId="77777777" w:rsidR="00EF2449" w:rsidRPr="00F01AD7" w:rsidRDefault="00EF2449" w:rsidP="00F56E17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E36256B" w14:textId="77777777" w:rsidR="00EF2449" w:rsidRPr="00F01AD7" w:rsidRDefault="00EF2449" w:rsidP="00F56E17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土</w:t>
                            </w:r>
                          </w:p>
                        </w:tc>
                      </w:tr>
                      <w:tr w:rsidR="00EF2449" w:rsidRPr="005D607C" w14:paraId="0707A35D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614756C1" w14:textId="77777777" w:rsidR="00EF2449" w:rsidRPr="00F01AD7" w:rsidRDefault="00EF2449" w:rsidP="00F56E17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08D809E0" w14:textId="77777777" w:rsidR="00EF2449" w:rsidRPr="00F01AD7" w:rsidRDefault="00EF2449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62FF8F18" w14:textId="77777777" w:rsidR="00EF2449" w:rsidRPr="00F01AD7" w:rsidRDefault="00EF2449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012178D2" w14:textId="77777777" w:rsidR="00EF2449" w:rsidRPr="00F01AD7" w:rsidRDefault="00EF2449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C24AF62" w14:textId="51091F2C" w:rsidR="00EF2449" w:rsidRPr="00F01AD7" w:rsidRDefault="00EF2449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6692B0E" w14:textId="4240F523" w:rsidR="00EF2449" w:rsidRPr="00F01AD7" w:rsidRDefault="00EF2449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BA57F0B" w14:textId="65FDC48E" w:rsidR="00EF2449" w:rsidRPr="005D607C" w:rsidRDefault="00DF427D" w:rsidP="00F56E17">
                            <w:pPr>
                              <w:pStyle w:val="Banner11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EF2449" w:rsidRPr="00E84023" w14:paraId="6A764F5B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4B12DC82" w14:textId="36B72A95" w:rsidR="00EF2449" w:rsidRPr="00F01AD7" w:rsidRDefault="00DF427D" w:rsidP="00F56E17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DA24A22" w14:textId="34067F73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602CB33" w14:textId="5129C149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43A3CFD" w14:textId="09BDE68B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942B177" w14:textId="620A11DF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0E9F104E" w14:textId="71E17A58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07412D5F" w14:textId="3E615D44" w:rsidR="00EF2449" w:rsidRPr="00F01AD7" w:rsidRDefault="00DF427D" w:rsidP="00F56E17">
                            <w:pPr>
                              <w:pStyle w:val="Banner11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</w:tr>
                      <w:tr w:rsidR="00EF2449" w:rsidRPr="00E84023" w14:paraId="49D1705A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57CF3897" w14:textId="1BF21A5D" w:rsidR="00EF2449" w:rsidRPr="00F01AD7" w:rsidRDefault="00DF427D" w:rsidP="00F56E17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3BACD3A" w14:textId="7BEE00A1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05FF1C6" w14:textId="7E3C384E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BCB329D" w14:textId="7452D07C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D618A47" w14:textId="4DB04084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2028616" w14:textId="2F3CFB83" w:rsidR="00EF2449" w:rsidRPr="00EF2449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05DEA7A1" w14:textId="256DFCE6" w:rsidR="00EF2449" w:rsidRPr="00F01AD7" w:rsidRDefault="00DF427D" w:rsidP="00F56E17">
                            <w:pPr>
                              <w:pStyle w:val="Banner11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</w:tr>
                      <w:tr w:rsidR="00EF2449" w:rsidRPr="00E84023" w14:paraId="7E812081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02D014A0" w14:textId="1957D8C8" w:rsidR="00EF2449" w:rsidRPr="00F01AD7" w:rsidRDefault="00DF427D" w:rsidP="00F56E17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03B3EF22" w14:textId="3BEC0B96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8E996E4" w14:textId="3B64AF58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44E6164" w14:textId="58404DFE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6DFB093D" w14:textId="42EF1235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529E4B6E" w14:textId="0107AAB1" w:rsidR="00EF2449" w:rsidRPr="00F01AD7" w:rsidRDefault="00DF427D" w:rsidP="00F56E17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DC08A2A" w14:textId="184FD401" w:rsidR="00EF2449" w:rsidRPr="00F01AD7" w:rsidRDefault="00DF427D" w:rsidP="00F56E17">
                            <w:pPr>
                              <w:pStyle w:val="Banner11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</w:tr>
                      <w:tr w:rsidR="00EF2449" w:rsidRPr="00E84023" w14:paraId="4B85599F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3AC8FE5B" w14:textId="0A185904" w:rsidR="00EF2449" w:rsidRPr="00F01AD7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BD2CEE3" w14:textId="384AC02C" w:rsidR="00EF2449" w:rsidRPr="00F01AD7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157AE88" w14:textId="77EBCC61" w:rsidR="00EF2449" w:rsidRPr="00F01AD7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BCF8FF7" w14:textId="7BB81748" w:rsidR="00EF2449" w:rsidRPr="00114797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4D2DA9B" w14:textId="2DFE463D" w:rsidR="00EF2449" w:rsidRPr="00F01AD7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58197161" w14:textId="45BDB16C" w:rsidR="00EF2449" w:rsidRPr="00F01AD7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631F86DB" w14:textId="194C5A0C" w:rsidR="00EF2449" w:rsidRPr="00F01AD7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c>
                      </w:tr>
                      <w:tr w:rsidR="00DF427D" w:rsidRPr="00E84023" w14:paraId="3550E180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7CB7131E" w14:textId="7AE7C962" w:rsidR="00DF427D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66563A2" w14:textId="3BADF940" w:rsidR="00DF427D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AABE989" w14:textId="77777777" w:rsidR="00DF427D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02B02A3" w14:textId="77777777" w:rsidR="00DF427D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D110733" w14:textId="77777777" w:rsidR="00DF427D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14DFD28" w14:textId="77777777" w:rsidR="00DF427D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7F5A1E6" w14:textId="77777777" w:rsidR="00DF427D" w:rsidRDefault="00DF427D" w:rsidP="00F56E17">
                            <w:pPr>
                              <w:pStyle w:val="Banner11"/>
                              <w:spacing w:afterLines="150" w:after="36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5CC0F56" w14:textId="77777777" w:rsidR="00CB1292" w:rsidRDefault="00CB1292" w:rsidP="00CB1292">
                      <w:pPr>
                        <w:pStyle w:val="Banner11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F427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1E730F" wp14:editId="2E67EB84">
                <wp:simplePos x="0" y="0"/>
                <wp:positionH relativeFrom="margin">
                  <wp:posOffset>297180</wp:posOffset>
                </wp:positionH>
                <wp:positionV relativeFrom="margin">
                  <wp:posOffset>7627620</wp:posOffset>
                </wp:positionV>
                <wp:extent cx="2920365" cy="2014220"/>
                <wp:effectExtent l="1905" t="0" r="1905" b="0"/>
                <wp:wrapNone/>
                <wp:docPr id="153064748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0365" cy="2014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548DD4"/>
                                <w:bottom w:val="single" w:sz="4" w:space="0" w:color="548DD4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  <w:gridCol w:w="624"/>
                            </w:tblGrid>
                            <w:tr w:rsidR="00CB1292" w:rsidRPr="00E84023" w14:paraId="4B30FC5D" w14:textId="77777777" w:rsidTr="00EF2449">
                              <w:trPr>
                                <w:trHeight w:hRule="exact" w:val="567"/>
                                <w:jc w:val="center"/>
                              </w:trPr>
                              <w:tc>
                                <w:tcPr>
                                  <w:tcW w:w="624" w:type="dxa"/>
                                </w:tcPr>
                                <w:p w14:paraId="378E15C5" w14:textId="77777777" w:rsidR="00CB1292" w:rsidRPr="00F01AD7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color w:val="FF0000"/>
                                      <w:sz w:val="28"/>
                                      <w:szCs w:val="28"/>
                                      <w:lang w:eastAsia="ja-JP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0E5F9E3" w14:textId="77777777" w:rsidR="00CB1292" w:rsidRPr="00F01AD7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71B052B4" w14:textId="77777777" w:rsidR="00CB1292" w:rsidRPr="00F01AD7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1461AA0C" w14:textId="77777777" w:rsidR="00CB1292" w:rsidRPr="00F01AD7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1C53C25" w14:textId="77777777" w:rsidR="00CB1292" w:rsidRPr="00F01AD7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06A10A3F" w14:textId="77777777" w:rsidR="00CB1292" w:rsidRPr="00F01AD7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sz w:val="28"/>
                                      <w:szCs w:val="28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sz w:val="28"/>
                                      <w:szCs w:val="28"/>
                                      <w:lang w:eastAsia="ja-JP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</w:tcPr>
                                <w:p w14:paraId="6B12CC35" w14:textId="77777777" w:rsidR="00CB1292" w:rsidRPr="00F01AD7" w:rsidRDefault="00CB1292" w:rsidP="00EF2449">
                                  <w:pPr>
                                    <w:pStyle w:val="BannerHeading2"/>
                                    <w:spacing w:beforeLines="50" w:before="120" w:afterLines="100" w:after="240"/>
                                    <w:rPr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</w:pPr>
                                  <w:r w:rsidRPr="00F01AD7">
                                    <w:rPr>
                                      <w:rFonts w:hint="eastAsia"/>
                                      <w:i w:val="0"/>
                                      <w:color w:val="0000FF"/>
                                      <w:sz w:val="28"/>
                                      <w:szCs w:val="28"/>
                                      <w:lang w:eastAsia="ja-JP"/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CB1292" w:rsidRPr="00E84023" w14:paraId="6B53E27E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314E54BA" w14:textId="77777777" w:rsidR="00CB1292" w:rsidRPr="00F01AD7" w:rsidRDefault="00CB1292" w:rsidP="00EF2449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5152E5A" w14:textId="6D625AB2" w:rsidR="00CB1292" w:rsidRPr="00F01AD7" w:rsidRDefault="00CB1292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389FF0D0" w14:textId="223F31B3" w:rsidR="00CB1292" w:rsidRPr="00374B01" w:rsidRDefault="00CB1292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AE6254A" w14:textId="713E411E" w:rsidR="00CB1292" w:rsidRPr="00DF427D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F427D"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A317DE6" w14:textId="664C7866" w:rsidR="00CB1292" w:rsidRPr="00DF427D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F427D"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7B79753" w14:textId="749F009D" w:rsidR="00CB1292" w:rsidRPr="00374B01" w:rsidRDefault="00DF427D" w:rsidP="00EF2449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93542E3" w14:textId="54E05C10" w:rsidR="00CB1292" w:rsidRPr="00DF427D" w:rsidRDefault="00DF427D" w:rsidP="00EF2449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F427D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CB1292" w:rsidRPr="00E84023" w14:paraId="462AE108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C24E86C" w14:textId="234E271A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EF53964" w14:textId="7038E97E" w:rsidR="00CB1292" w:rsidRPr="00DF427D" w:rsidRDefault="00DF427D" w:rsidP="00EF2449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DF427D"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0A7C072" w14:textId="2562FEB7" w:rsidR="00CB1292" w:rsidRPr="00C86D56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E8E867E" w14:textId="61E5BF6C" w:rsidR="00CB1292" w:rsidRPr="00C86D56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CCA68A4" w14:textId="41633A8C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C1D1F64" w14:textId="5AA152D4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44A0191" w14:textId="0A9744E6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CB1292" w:rsidRPr="00E84023" w14:paraId="1648CFD4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607C313" w14:textId="33F899AF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2D3A192" w14:textId="436DFA5F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BEA26A5" w14:textId="1F29B883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0D96228" w14:textId="510B1F91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3E9766AF" w14:textId="1506C96F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14B0C5C" w14:textId="4BCB34E7" w:rsidR="00CB1292" w:rsidRPr="000D22F9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725F585" w14:textId="5AD9B4F5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CB1292" w:rsidRPr="00E84023" w14:paraId="10ED9814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259A9B2" w14:textId="3535338D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44CFD58D" w14:textId="1BA276A9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74404B6D" w14:textId="4C32BDCD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19A9732" w14:textId="3FB8A98F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2A74A16" w14:textId="023DC3CC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6D1D733" w14:textId="405A6379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B39BBFD" w14:textId="300A9345" w:rsidR="00CB1292" w:rsidRPr="00F01AD7" w:rsidRDefault="00DF427D" w:rsidP="00EF2449">
                                  <w:pPr>
                                    <w:pStyle w:val="Banner11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CB1292" w:rsidRPr="00E84023" w14:paraId="25EA9F26" w14:textId="77777777" w:rsidTr="00EF2449">
                              <w:trPr>
                                <w:trHeight w:hRule="exact" w:val="454"/>
                                <w:jc w:val="center"/>
                              </w:trPr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05EFEF77" w14:textId="175F9328" w:rsidR="00CB1292" w:rsidRPr="00F01AD7" w:rsidRDefault="00DF427D" w:rsidP="00011AFB">
                                  <w:pPr>
                                    <w:pStyle w:val="Banner11"/>
                                    <w:spacing w:afterLines="50" w:after="120"/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60C2648C" w14:textId="4CC41FAF" w:rsidR="00CB1292" w:rsidRPr="00F01AD7" w:rsidRDefault="00DF427D" w:rsidP="00011AFB">
                                  <w:pPr>
                                    <w:pStyle w:val="Banner11"/>
                                    <w:spacing w:afterLines="50" w:after="1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C98312B" w14:textId="781C8560" w:rsidR="00CB1292" w:rsidRPr="00F01AD7" w:rsidRDefault="00DF427D" w:rsidP="00011AFB">
                                  <w:pPr>
                                    <w:pStyle w:val="Banner11"/>
                                    <w:spacing w:afterLines="50" w:after="1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15A2FE17" w14:textId="1892BFBF" w:rsidR="00CB1292" w:rsidRPr="000D22F9" w:rsidRDefault="00DF427D" w:rsidP="00011AFB">
                                  <w:pPr>
                                    <w:pStyle w:val="Banner11"/>
                                    <w:spacing w:afterLines="50" w:after="1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8FA6610" w14:textId="50D2CAD7" w:rsidR="00CB1292" w:rsidRPr="00F01AD7" w:rsidRDefault="00DF427D" w:rsidP="00011AFB">
                                  <w:pPr>
                                    <w:pStyle w:val="Banner11"/>
                                    <w:spacing w:afterLines="50" w:after="1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292A4603" w14:textId="41BC8CBF" w:rsidR="00CB1292" w:rsidRPr="00F01AD7" w:rsidRDefault="00DF427D" w:rsidP="00011AFB">
                                  <w:pPr>
                                    <w:pStyle w:val="Banner11"/>
                                    <w:spacing w:afterLines="50" w:after="12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624" w:type="dxa"/>
                                  <w:vAlign w:val="center"/>
                                </w:tcPr>
                                <w:p w14:paraId="55CC9E88" w14:textId="77777777" w:rsidR="00CB1292" w:rsidRPr="00F01AD7" w:rsidRDefault="00CB1292" w:rsidP="00011AFB">
                                  <w:pPr>
                                    <w:pStyle w:val="Banner11"/>
                                    <w:spacing w:afterLines="50" w:after="120"/>
                                    <w:rPr>
                                      <w:color w:val="0000F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4E8432E" w14:textId="77777777" w:rsidR="00CB1292" w:rsidRDefault="00CB1292" w:rsidP="00CB1292">
                            <w:pPr>
                              <w:pStyle w:val="Banner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E730F" id="Rectangle 23" o:spid="_x0000_s1031" style="position:absolute;margin-left:23.4pt;margin-top:600.6pt;width:229.95pt;height:158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548DD4"/>
                          <w:bottom w:val="single" w:sz="4" w:space="0" w:color="548DD4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24"/>
                        <w:gridCol w:w="624"/>
                        <w:gridCol w:w="624"/>
                        <w:gridCol w:w="624"/>
                        <w:gridCol w:w="624"/>
                        <w:gridCol w:w="624"/>
                        <w:gridCol w:w="624"/>
                      </w:tblGrid>
                      <w:tr w:rsidR="00CB1292" w:rsidRPr="00E84023" w14:paraId="4B30FC5D" w14:textId="77777777" w:rsidTr="00EF2449">
                        <w:trPr>
                          <w:trHeight w:hRule="exact" w:val="567"/>
                          <w:jc w:val="center"/>
                        </w:trPr>
                        <w:tc>
                          <w:tcPr>
                            <w:tcW w:w="624" w:type="dxa"/>
                          </w:tcPr>
                          <w:p w14:paraId="378E15C5" w14:textId="77777777" w:rsidR="00CB1292" w:rsidRPr="00F01AD7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color w:val="FF0000"/>
                                <w:sz w:val="28"/>
                                <w:szCs w:val="28"/>
                                <w:lang w:eastAsia="ja-JP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0E5F9E3" w14:textId="77777777" w:rsidR="00CB1292" w:rsidRPr="00F01AD7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71B052B4" w14:textId="77777777" w:rsidR="00CB1292" w:rsidRPr="00F01AD7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1461AA0C" w14:textId="77777777" w:rsidR="00CB1292" w:rsidRPr="00F01AD7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1C53C25" w14:textId="77777777" w:rsidR="00CB1292" w:rsidRPr="00F01AD7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06A10A3F" w14:textId="77777777" w:rsidR="00CB1292" w:rsidRPr="00F01AD7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sz w:val="28"/>
                                <w:szCs w:val="28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sz w:val="28"/>
                                <w:szCs w:val="28"/>
                                <w:lang w:eastAsia="ja-JP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624" w:type="dxa"/>
                          </w:tcPr>
                          <w:p w14:paraId="6B12CC35" w14:textId="77777777" w:rsidR="00CB1292" w:rsidRPr="00F01AD7" w:rsidRDefault="00CB1292" w:rsidP="00EF2449">
                            <w:pPr>
                              <w:pStyle w:val="BannerHeading2"/>
                              <w:spacing w:beforeLines="50" w:before="120" w:afterLines="100" w:after="240"/>
                              <w:rPr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</w:pPr>
                            <w:r w:rsidRPr="00F01AD7">
                              <w:rPr>
                                <w:rFonts w:hint="eastAsia"/>
                                <w:i w:val="0"/>
                                <w:color w:val="0000FF"/>
                                <w:sz w:val="28"/>
                                <w:szCs w:val="28"/>
                                <w:lang w:eastAsia="ja-JP"/>
                              </w:rPr>
                              <w:t>土</w:t>
                            </w:r>
                          </w:p>
                        </w:tc>
                      </w:tr>
                      <w:tr w:rsidR="00CB1292" w:rsidRPr="00E84023" w14:paraId="6B53E27E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314E54BA" w14:textId="77777777" w:rsidR="00CB1292" w:rsidRPr="00F01AD7" w:rsidRDefault="00CB1292" w:rsidP="00EF2449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5152E5A" w14:textId="6D625AB2" w:rsidR="00CB1292" w:rsidRPr="00F01AD7" w:rsidRDefault="00CB1292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389FF0D0" w14:textId="223F31B3" w:rsidR="00CB1292" w:rsidRPr="00374B01" w:rsidRDefault="00CB1292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6AE6254A" w14:textId="713E411E" w:rsidR="00CB1292" w:rsidRPr="00DF427D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 w:rsidRPr="00DF427D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A317DE6" w14:textId="664C7866" w:rsidR="00CB1292" w:rsidRPr="00DF427D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 w:rsidRPr="00DF427D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7B79753" w14:textId="749F009D" w:rsidR="00CB1292" w:rsidRPr="00374B01" w:rsidRDefault="00DF427D" w:rsidP="00EF2449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593542E3" w14:textId="54E05C10" w:rsidR="00CB1292" w:rsidRPr="00DF427D" w:rsidRDefault="00DF427D" w:rsidP="00EF2449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F427D">
                              <w:rPr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</w:tr>
                      <w:tr w:rsidR="00CB1292" w:rsidRPr="00E84023" w14:paraId="462AE108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0C24E86C" w14:textId="234E271A" w:rsidR="00CB1292" w:rsidRPr="00F01AD7" w:rsidRDefault="00DF427D" w:rsidP="00EF2449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EF53964" w14:textId="7038E97E" w:rsidR="00CB1292" w:rsidRPr="00DF427D" w:rsidRDefault="00DF427D" w:rsidP="00EF2449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F427D">
                              <w:rPr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0A7C072" w14:textId="2562FEB7" w:rsidR="00CB1292" w:rsidRPr="00C86D56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5E8E867E" w14:textId="61E5BF6C" w:rsidR="00CB1292" w:rsidRPr="00C86D56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CCA68A4" w14:textId="41633A8C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C1D1F64" w14:textId="5AA152D4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44A0191" w14:textId="0A9744E6" w:rsidR="00CB1292" w:rsidRPr="00F01AD7" w:rsidRDefault="00DF427D" w:rsidP="00EF2449">
                            <w:pPr>
                              <w:pStyle w:val="Banner11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</w:tc>
                      </w:tr>
                      <w:tr w:rsidR="00CB1292" w:rsidRPr="00E84023" w14:paraId="1648CFD4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7607C313" w14:textId="33F899AF" w:rsidR="00CB1292" w:rsidRPr="00F01AD7" w:rsidRDefault="00DF427D" w:rsidP="00EF2449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2D3A192" w14:textId="436DFA5F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BEA26A5" w14:textId="1F29B883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50D96228" w14:textId="510B1F91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3E9766AF" w14:textId="1506C96F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514B0C5C" w14:textId="4BCB34E7" w:rsidR="00CB1292" w:rsidRPr="000D22F9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725F585" w14:textId="5AD9B4F5" w:rsidR="00CB1292" w:rsidRPr="00F01AD7" w:rsidRDefault="00DF427D" w:rsidP="00EF2449">
                            <w:pPr>
                              <w:pStyle w:val="Banner11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c>
                      </w:tr>
                      <w:tr w:rsidR="00CB1292" w:rsidRPr="00E84023" w14:paraId="10ED9814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0259A9B2" w14:textId="3535338D" w:rsidR="00CB1292" w:rsidRPr="00F01AD7" w:rsidRDefault="00DF427D" w:rsidP="00EF2449">
                            <w:pPr>
                              <w:pStyle w:val="Banner11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44CFD58D" w14:textId="1BA276A9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74404B6D" w14:textId="4C32BDCD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619A9732" w14:textId="3FB8A98F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02A74A16" w14:textId="023DC3CC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66D1D733" w14:textId="405A6379" w:rsidR="00CB1292" w:rsidRPr="00F01AD7" w:rsidRDefault="00DF427D" w:rsidP="00EF2449">
                            <w:pPr>
                              <w:pStyle w:val="Banner1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B39BBFD" w14:textId="300A9345" w:rsidR="00CB1292" w:rsidRPr="00F01AD7" w:rsidRDefault="00DF427D" w:rsidP="00EF2449">
                            <w:pPr>
                              <w:pStyle w:val="Banner11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FF"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c>
                      </w:tr>
                      <w:tr w:rsidR="00CB1292" w:rsidRPr="00E84023" w14:paraId="25EA9F26" w14:textId="77777777" w:rsidTr="00EF2449">
                        <w:trPr>
                          <w:trHeight w:hRule="exact" w:val="454"/>
                          <w:jc w:val="center"/>
                        </w:trPr>
                        <w:tc>
                          <w:tcPr>
                            <w:tcW w:w="624" w:type="dxa"/>
                            <w:vAlign w:val="center"/>
                          </w:tcPr>
                          <w:p w14:paraId="05EFEF77" w14:textId="175F9328" w:rsidR="00CB1292" w:rsidRPr="00F01AD7" w:rsidRDefault="00DF427D" w:rsidP="00011AFB">
                            <w:pPr>
                              <w:pStyle w:val="Banner11"/>
                              <w:spacing w:afterLines="50" w:after="12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60C2648C" w14:textId="4CC41FAF" w:rsidR="00CB1292" w:rsidRPr="00F01AD7" w:rsidRDefault="00DF427D" w:rsidP="00011AFB">
                            <w:pPr>
                              <w:pStyle w:val="Banner11"/>
                              <w:spacing w:afterLines="5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C98312B" w14:textId="781C8560" w:rsidR="00CB1292" w:rsidRPr="00F01AD7" w:rsidRDefault="00DF427D" w:rsidP="00011AFB">
                            <w:pPr>
                              <w:pStyle w:val="Banner11"/>
                              <w:spacing w:afterLines="5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15A2FE17" w14:textId="1892BFBF" w:rsidR="00CB1292" w:rsidRPr="000D22F9" w:rsidRDefault="00DF427D" w:rsidP="00011AFB">
                            <w:pPr>
                              <w:pStyle w:val="Banner11"/>
                              <w:spacing w:afterLines="5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8FA6610" w14:textId="50D2CAD7" w:rsidR="00CB1292" w:rsidRPr="00F01AD7" w:rsidRDefault="00DF427D" w:rsidP="00011AFB">
                            <w:pPr>
                              <w:pStyle w:val="Banner11"/>
                              <w:spacing w:afterLines="5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292A4603" w14:textId="41BC8CBF" w:rsidR="00CB1292" w:rsidRPr="00F01AD7" w:rsidRDefault="00DF427D" w:rsidP="00011AFB">
                            <w:pPr>
                              <w:pStyle w:val="Banner11"/>
                              <w:spacing w:afterLines="5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624" w:type="dxa"/>
                            <w:vAlign w:val="center"/>
                          </w:tcPr>
                          <w:p w14:paraId="55CC9E88" w14:textId="77777777" w:rsidR="00CB1292" w:rsidRPr="00F01AD7" w:rsidRDefault="00CB1292" w:rsidP="00011AFB">
                            <w:pPr>
                              <w:pStyle w:val="Banner11"/>
                              <w:spacing w:afterLines="50" w:after="120"/>
                              <w:rPr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34E8432E" w14:textId="77777777" w:rsidR="00CB1292" w:rsidRDefault="00CB1292" w:rsidP="00CB1292">
                      <w:pPr>
                        <w:pStyle w:val="Banner11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F427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E2F6AF" wp14:editId="3C8F30FA">
                <wp:simplePos x="0" y="0"/>
                <wp:positionH relativeFrom="column">
                  <wp:posOffset>1828800</wp:posOffset>
                </wp:positionH>
                <wp:positionV relativeFrom="paragraph">
                  <wp:posOffset>5190490</wp:posOffset>
                </wp:positionV>
                <wp:extent cx="779780" cy="233680"/>
                <wp:effectExtent l="0" t="1270" r="1270" b="3175"/>
                <wp:wrapNone/>
                <wp:docPr id="103448563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233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E72B5" w14:textId="77777777" w:rsidR="00E91C9B" w:rsidRPr="00CB1292" w:rsidRDefault="00486017" w:rsidP="00ED5739">
                            <w:pPr>
                              <w:spacing w:line="220" w:lineRule="exact"/>
                              <w:rPr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>昭和</w:t>
                            </w:r>
                            <w:r w:rsidR="00CB1292" w:rsidRPr="00CB1292">
                              <w:rPr>
                                <w:rFonts w:hint="eastAsia"/>
                                <w:color w:val="FF0000"/>
                                <w:szCs w:val="21"/>
                              </w:rPr>
                              <w:t>の日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2F6AF" id="Text Box 14" o:spid="_x0000_s1032" type="#_x0000_t202" style="position:absolute;margin-left:2in;margin-top:408.7pt;width:61.4pt;height:18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" filled="f" stroked="f">
                <v:textbox inset="5.85pt,.7pt,5.85pt,.7pt">
                  <w:txbxContent>
                    <w:p w14:paraId="7C6E72B5" w14:textId="77777777" w:rsidR="00E91C9B" w:rsidRPr="00CB1292" w:rsidRDefault="00486017" w:rsidP="00ED5739">
                      <w:pPr>
                        <w:spacing w:line="220" w:lineRule="exact"/>
                        <w:rPr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Cs w:val="21"/>
                        </w:rPr>
                        <w:t>昭和</w:t>
                      </w:r>
                      <w:r w:rsidR="00CB1292" w:rsidRPr="00CB1292">
                        <w:rPr>
                          <w:rFonts w:hint="eastAsia"/>
                          <w:color w:val="FF0000"/>
                          <w:szCs w:val="21"/>
                        </w:rPr>
                        <w:t>の日</w:t>
                      </w:r>
                    </w:p>
                  </w:txbxContent>
                </v:textbox>
              </v:shape>
            </w:pict>
          </mc:Fallback>
        </mc:AlternateContent>
      </w:r>
      <w:r w:rsidR="00DF427D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94D2735" wp14:editId="539FF511">
                <wp:simplePos x="0" y="0"/>
                <wp:positionH relativeFrom="margin">
                  <wp:posOffset>1230630</wp:posOffset>
                </wp:positionH>
                <wp:positionV relativeFrom="margin">
                  <wp:posOffset>2235835</wp:posOffset>
                </wp:positionV>
                <wp:extent cx="4349750" cy="3669665"/>
                <wp:effectExtent l="1905" t="0" r="1270" b="0"/>
                <wp:wrapNone/>
                <wp:docPr id="58924970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750" cy="3669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54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07"/>
                              <w:gridCol w:w="907"/>
                              <w:gridCol w:w="907"/>
                              <w:gridCol w:w="907"/>
                              <w:gridCol w:w="907"/>
                              <w:gridCol w:w="907"/>
                              <w:gridCol w:w="907"/>
                            </w:tblGrid>
                            <w:tr w:rsidR="008A2B5D" w14:paraId="75CB0FBE" w14:textId="77777777" w:rsidTr="00DE27B5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907" w:type="dxa"/>
                                  <w:tcBorders>
                                    <w:bottom w:val="dotDash" w:sz="4" w:space="0" w:color="FBD4B4"/>
                                  </w:tcBorders>
                                  <w:vAlign w:val="bottom"/>
                                </w:tcPr>
                                <w:p w14:paraId="7E969B32" w14:textId="77777777" w:rsidR="008A2B5D" w:rsidRPr="00DF427D" w:rsidRDefault="008A2B5D" w:rsidP="008A2B5D">
                                  <w:pPr>
                                    <w:pStyle w:val="BannerHeading2"/>
                                    <w:spacing w:before="0" w:afterLines="50"/>
                                    <w:rPr>
                                      <w:rFonts w:ascii="HGP創英角ｺﾞｼｯｸUB" w:eastAsia="HGP創英角ｺﾞｼｯｸUB"/>
                                      <w:i w:val="0"/>
                                      <w:color w:val="FF0000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rFonts w:ascii="HGP創英角ｺﾞｼｯｸUB" w:eastAsia="HGP創英角ｺﾞｼｯｸUB" w:hint="eastAsia"/>
                                      <w:i w:val="0"/>
                                      <w:color w:val="FF0000"/>
                                      <w:sz w:val="36"/>
                                      <w:szCs w:val="36"/>
                                      <w:lang w:eastAsia="ja-JP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dotDash" w:sz="4" w:space="0" w:color="FBD4B4"/>
                                  </w:tcBorders>
                                  <w:vAlign w:val="bottom"/>
                                </w:tcPr>
                                <w:p w14:paraId="72CCDB13" w14:textId="77777777" w:rsidR="008A2B5D" w:rsidRPr="00DF427D" w:rsidRDefault="008A2B5D" w:rsidP="008A2B5D">
                                  <w:pPr>
                                    <w:pStyle w:val="BannerHeading2"/>
                                    <w:spacing w:before="0" w:afterLines="50"/>
                                    <w:rPr>
                                      <w:rFonts w:ascii="HGP創英角ｺﾞｼｯｸUB" w:eastAsia="HGP創英角ｺﾞｼｯｸUB"/>
                                      <w:i w:val="0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rFonts w:ascii="HGP創英角ｺﾞｼｯｸUB" w:eastAsia="HGP創英角ｺﾞｼｯｸUB" w:hint="eastAsia"/>
                                      <w:i w:val="0"/>
                                      <w:sz w:val="36"/>
                                      <w:szCs w:val="36"/>
                                      <w:lang w:eastAsia="ja-JP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dotDash" w:sz="4" w:space="0" w:color="FBD4B4"/>
                                  </w:tcBorders>
                                  <w:vAlign w:val="bottom"/>
                                </w:tcPr>
                                <w:p w14:paraId="37FD694E" w14:textId="77777777" w:rsidR="008A2B5D" w:rsidRPr="00DF427D" w:rsidRDefault="008A2B5D" w:rsidP="008A2B5D">
                                  <w:pPr>
                                    <w:pStyle w:val="BannerHeading2"/>
                                    <w:spacing w:before="0" w:afterLines="50"/>
                                    <w:rPr>
                                      <w:rFonts w:ascii="HGP創英角ｺﾞｼｯｸUB" w:eastAsia="HGP創英角ｺﾞｼｯｸUB"/>
                                      <w:i w:val="0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rFonts w:ascii="HGP創英角ｺﾞｼｯｸUB" w:eastAsia="HGP創英角ｺﾞｼｯｸUB" w:hint="eastAsia"/>
                                      <w:i w:val="0"/>
                                      <w:sz w:val="36"/>
                                      <w:szCs w:val="36"/>
                                      <w:lang w:eastAsia="ja-JP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dotDash" w:sz="4" w:space="0" w:color="FBD4B4"/>
                                  </w:tcBorders>
                                  <w:vAlign w:val="bottom"/>
                                </w:tcPr>
                                <w:p w14:paraId="0FBDA37D" w14:textId="77777777" w:rsidR="008A2B5D" w:rsidRPr="00DF427D" w:rsidRDefault="008A2B5D" w:rsidP="008A2B5D">
                                  <w:pPr>
                                    <w:pStyle w:val="BannerHeading2"/>
                                    <w:spacing w:before="0" w:afterLines="50"/>
                                    <w:rPr>
                                      <w:rFonts w:ascii="HGP創英角ｺﾞｼｯｸUB" w:eastAsia="HGP創英角ｺﾞｼｯｸUB"/>
                                      <w:i w:val="0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rFonts w:ascii="HGP創英角ｺﾞｼｯｸUB" w:eastAsia="HGP創英角ｺﾞｼｯｸUB" w:hint="eastAsia"/>
                                      <w:i w:val="0"/>
                                      <w:sz w:val="36"/>
                                      <w:szCs w:val="36"/>
                                      <w:lang w:eastAsia="ja-JP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dotDash" w:sz="4" w:space="0" w:color="FBD4B4"/>
                                  </w:tcBorders>
                                  <w:vAlign w:val="bottom"/>
                                </w:tcPr>
                                <w:p w14:paraId="7935B731" w14:textId="77777777" w:rsidR="008A2B5D" w:rsidRPr="00DF427D" w:rsidRDefault="008A2B5D" w:rsidP="008A2B5D">
                                  <w:pPr>
                                    <w:pStyle w:val="BannerHeading2"/>
                                    <w:spacing w:before="0" w:afterLines="50"/>
                                    <w:rPr>
                                      <w:rFonts w:ascii="HGP創英角ｺﾞｼｯｸUB" w:eastAsia="HGP創英角ｺﾞｼｯｸUB"/>
                                      <w:i w:val="0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rFonts w:ascii="HGP創英角ｺﾞｼｯｸUB" w:eastAsia="HGP創英角ｺﾞｼｯｸUB" w:hint="eastAsia"/>
                                      <w:i w:val="0"/>
                                      <w:sz w:val="36"/>
                                      <w:szCs w:val="36"/>
                                      <w:lang w:eastAsia="ja-JP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dotDash" w:sz="4" w:space="0" w:color="FBD4B4"/>
                                  </w:tcBorders>
                                  <w:vAlign w:val="bottom"/>
                                </w:tcPr>
                                <w:p w14:paraId="1CC1C944" w14:textId="77777777" w:rsidR="008A2B5D" w:rsidRPr="00DF427D" w:rsidRDefault="008A2B5D" w:rsidP="008A2B5D">
                                  <w:pPr>
                                    <w:pStyle w:val="BannerHeading2"/>
                                    <w:spacing w:before="0" w:afterLines="50"/>
                                    <w:rPr>
                                      <w:rFonts w:ascii="HGP創英角ｺﾞｼｯｸUB" w:eastAsia="HGP創英角ｺﾞｼｯｸUB"/>
                                      <w:i w:val="0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rFonts w:ascii="HGP創英角ｺﾞｼｯｸUB" w:eastAsia="HGP創英角ｺﾞｼｯｸUB" w:hint="eastAsia"/>
                                      <w:i w:val="0"/>
                                      <w:sz w:val="36"/>
                                      <w:szCs w:val="36"/>
                                      <w:lang w:eastAsia="ja-JP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bottom w:val="dotDash" w:sz="4" w:space="0" w:color="FBD4B4"/>
                                  </w:tcBorders>
                                  <w:vAlign w:val="bottom"/>
                                </w:tcPr>
                                <w:p w14:paraId="5152EFEC" w14:textId="77777777" w:rsidR="008A2B5D" w:rsidRPr="00DF427D" w:rsidRDefault="008A2B5D" w:rsidP="008A2B5D">
                                  <w:pPr>
                                    <w:pStyle w:val="BannerHeading2"/>
                                    <w:spacing w:before="0" w:afterLines="50"/>
                                    <w:rPr>
                                      <w:rFonts w:ascii="HGP創英角ｺﾞｼｯｸUB" w:eastAsia="HGP創英角ｺﾞｼｯｸUB"/>
                                      <w:i w:val="0"/>
                                      <w:color w:val="0000FF"/>
                                      <w:sz w:val="36"/>
                                      <w:szCs w:val="3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rFonts w:ascii="HGP創英角ｺﾞｼｯｸUB" w:eastAsia="HGP創英角ｺﾞｼｯｸUB" w:hint="eastAsia"/>
                                      <w:i w:val="0"/>
                                      <w:color w:val="0000FF"/>
                                      <w:sz w:val="36"/>
                                      <w:szCs w:val="36"/>
                                      <w:lang w:eastAsia="ja-JP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土</w:t>
                                  </w:r>
                                </w:p>
                              </w:tc>
                            </w:tr>
                            <w:tr w:rsidR="008A2B5D" w:rsidRPr="009A709E" w14:paraId="59E2233A" w14:textId="77777777" w:rsidTr="00DE27B5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907" w:type="dxa"/>
                                  <w:tcBorders>
                                    <w:top w:val="dotDash" w:sz="4" w:space="0" w:color="FBD4B4"/>
                                  </w:tcBorders>
                                </w:tcPr>
                                <w:p w14:paraId="0A27D228" w14:textId="77777777" w:rsidR="008A2B5D" w:rsidRPr="00DF427D" w:rsidRDefault="008A2B5D" w:rsidP="008A2B5D">
                                  <w:pPr>
                                    <w:pStyle w:val="Banner11"/>
                                    <w:spacing w:beforeLines="50" w:before="120"/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dotDash" w:sz="4" w:space="0" w:color="FBD4B4"/>
                                  </w:tcBorders>
                                </w:tcPr>
                                <w:p w14:paraId="34B5EBD3" w14:textId="365C47CC" w:rsidR="008A2B5D" w:rsidRPr="00DF427D" w:rsidRDefault="00DF427D" w:rsidP="008A2B5D">
                                  <w:pPr>
                                    <w:pStyle w:val="Banner11"/>
                                    <w:spacing w:beforeLines="50" w:before="120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dotDash" w:sz="4" w:space="0" w:color="FBD4B4"/>
                                  </w:tcBorders>
                                </w:tcPr>
                                <w:p w14:paraId="4224C655" w14:textId="0D3B1E60" w:rsidR="008A2B5D" w:rsidRPr="00DF427D" w:rsidRDefault="00DF427D" w:rsidP="008A2B5D">
                                  <w:pPr>
                                    <w:pStyle w:val="Banner11"/>
                                    <w:spacing w:beforeLines="50" w:before="120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dotDash" w:sz="4" w:space="0" w:color="FBD4B4"/>
                                  </w:tcBorders>
                                </w:tcPr>
                                <w:p w14:paraId="17D98C10" w14:textId="3009045F" w:rsidR="008A2B5D" w:rsidRPr="00DF427D" w:rsidRDefault="00DF427D" w:rsidP="008A2B5D">
                                  <w:pPr>
                                    <w:pStyle w:val="Banner11"/>
                                    <w:spacing w:beforeLines="50" w:before="120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dotDash" w:sz="4" w:space="0" w:color="FBD4B4"/>
                                  </w:tcBorders>
                                </w:tcPr>
                                <w:p w14:paraId="0FDF0BD8" w14:textId="64F96C87" w:rsidR="008A2B5D" w:rsidRPr="00DF427D" w:rsidRDefault="00DF427D" w:rsidP="008A2B5D">
                                  <w:pPr>
                                    <w:pStyle w:val="Banner11"/>
                                    <w:spacing w:beforeLines="50" w:before="120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dotDash" w:sz="4" w:space="0" w:color="FBD4B4"/>
                                  </w:tcBorders>
                                </w:tcPr>
                                <w:p w14:paraId="7AD622A0" w14:textId="4FC563D7" w:rsidR="008A2B5D" w:rsidRPr="00DF427D" w:rsidRDefault="00DF427D" w:rsidP="008A2B5D">
                                  <w:pPr>
                                    <w:pStyle w:val="Banner11"/>
                                    <w:spacing w:beforeLines="50" w:before="120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dotDash" w:sz="4" w:space="0" w:color="FBD4B4"/>
                                  </w:tcBorders>
                                </w:tcPr>
                                <w:p w14:paraId="03FB4712" w14:textId="62AC8EA8" w:rsidR="008A2B5D" w:rsidRPr="00DF427D" w:rsidRDefault="00DF427D" w:rsidP="008A2B5D">
                                  <w:pPr>
                                    <w:pStyle w:val="Banner11"/>
                                    <w:spacing w:beforeLines="50" w:before="120"/>
                                    <w:rPr>
                                      <w:color w:val="0000F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color w:val="0000F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A2B5D" w:rsidRPr="009A709E" w14:paraId="5248AD16" w14:textId="77777777" w:rsidTr="008A2B5D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907" w:type="dxa"/>
                                </w:tcPr>
                                <w:p w14:paraId="536E4FEC" w14:textId="6E2B1D8F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49FCE122" w14:textId="08BB7579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555AB60" w14:textId="1408D74D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429C2312" w14:textId="38E7CB75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AFA2EEB" w14:textId="3814C69A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AE6F537" w14:textId="65EED3A9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95A24F5" w14:textId="6FA9B161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color w:val="0000F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color w:val="0000F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8A2B5D" w:rsidRPr="009A709E" w14:paraId="67D36E07" w14:textId="77777777" w:rsidTr="008A2B5D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907" w:type="dxa"/>
                                </w:tcPr>
                                <w:p w14:paraId="4924F5EA" w14:textId="0DEA5864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9FAF271" w14:textId="26960DBF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1B33AA20" w14:textId="628F25E7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81255A2" w14:textId="35790D1C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26BF0AE" w14:textId="06DB880F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1FD3254" w14:textId="1305A228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4980A8AA" w14:textId="2CBA40DE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color w:val="0000F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color w:val="0000F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8A2B5D" w:rsidRPr="009A709E" w14:paraId="57B649E9" w14:textId="77777777" w:rsidTr="008A2B5D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907" w:type="dxa"/>
                                </w:tcPr>
                                <w:p w14:paraId="3530EE71" w14:textId="2F21DD81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1382E1B" w14:textId="1CF407EC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534D9F78" w14:textId="3F61EC6C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3EB9A61" w14:textId="674F78BA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08E68A2" w14:textId="58F2D16E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5250F02F" w14:textId="5CF0DB47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61B130B" w14:textId="1F4B716C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color w:val="0000FF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8A2B5D" w:rsidRPr="009A709E" w14:paraId="56A80591" w14:textId="77777777" w:rsidTr="008A2B5D">
                              <w:trPr>
                                <w:trHeight w:hRule="exact" w:val="907"/>
                              </w:trPr>
                              <w:tc>
                                <w:tcPr>
                                  <w:tcW w:w="907" w:type="dxa"/>
                                </w:tcPr>
                                <w:p w14:paraId="073E6356" w14:textId="54368FA1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F759F19" w14:textId="0E85E4BD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5E657F83" w14:textId="6E5C6AD9" w:rsidR="008A2B5D" w:rsidRPr="00DF427D" w:rsidRDefault="00DF427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  <w:r w:rsidRPr="00DF427D"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6D9A120" w14:textId="01F52C23" w:rsidR="008A2B5D" w:rsidRPr="00DF427D" w:rsidRDefault="008A2B5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16072EFB" w14:textId="1F93BE38" w:rsidR="008A2B5D" w:rsidRPr="00DF427D" w:rsidRDefault="008A2B5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CA20B75" w14:textId="55C5C7ED" w:rsidR="008A2B5D" w:rsidRPr="00DF427D" w:rsidRDefault="008A2B5D" w:rsidP="008A2B5D">
                                  <w:pPr>
                                    <w:pStyle w:val="Banner11"/>
                                    <w:rPr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5F9E4ACA" w14:textId="70E9D60E" w:rsidR="008A2B5D" w:rsidRPr="00DF427D" w:rsidRDefault="008A2B5D" w:rsidP="008A2B5D">
                                  <w:pPr>
                                    <w:pStyle w:val="Banner11"/>
                                    <w:rPr>
                                      <w:color w:val="FF0000"/>
                                      <w:sz w:val="56"/>
                                      <w:szCs w:val="56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EA71E2" w14:textId="77777777" w:rsidR="009A709E" w:rsidRDefault="009A709E" w:rsidP="009A709E">
                            <w:pPr>
                              <w:pStyle w:val="Banner1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D2735" id="Rectangle 2" o:spid="_x0000_s1033" style="position:absolute;margin-left:96.9pt;margin-top:176.05pt;width:342.5pt;height:288.9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254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07"/>
                        <w:gridCol w:w="907"/>
                        <w:gridCol w:w="907"/>
                        <w:gridCol w:w="907"/>
                        <w:gridCol w:w="907"/>
                        <w:gridCol w:w="907"/>
                        <w:gridCol w:w="907"/>
                      </w:tblGrid>
                      <w:tr w:rsidR="008A2B5D" w14:paraId="75CB0FBE" w14:textId="77777777" w:rsidTr="00DE27B5">
                        <w:trPr>
                          <w:trHeight w:hRule="exact" w:val="907"/>
                        </w:trPr>
                        <w:tc>
                          <w:tcPr>
                            <w:tcW w:w="907" w:type="dxa"/>
                            <w:tcBorders>
                              <w:bottom w:val="dotDash" w:sz="4" w:space="0" w:color="FBD4B4"/>
                            </w:tcBorders>
                            <w:vAlign w:val="bottom"/>
                          </w:tcPr>
                          <w:p w14:paraId="7E969B32" w14:textId="77777777" w:rsidR="008A2B5D" w:rsidRPr="00DF427D" w:rsidRDefault="008A2B5D" w:rsidP="008A2B5D">
                            <w:pPr>
                              <w:pStyle w:val="BannerHeading2"/>
                              <w:spacing w:before="0" w:afterLines="50"/>
                              <w:rPr>
                                <w:rFonts w:ascii="HGP創英角ｺﾞｼｯｸUB" w:eastAsia="HGP創英角ｺﾞｼｯｸUB"/>
                                <w:i w:val="0"/>
                                <w:color w:val="FF000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rFonts w:ascii="HGP創英角ｺﾞｼｯｸUB" w:eastAsia="HGP創英角ｺﾞｼｯｸUB" w:hint="eastAsia"/>
                                <w:i w:val="0"/>
                                <w:color w:val="FF0000"/>
                                <w:sz w:val="36"/>
                                <w:szCs w:val="36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dotDash" w:sz="4" w:space="0" w:color="FBD4B4"/>
                            </w:tcBorders>
                            <w:vAlign w:val="bottom"/>
                          </w:tcPr>
                          <w:p w14:paraId="72CCDB13" w14:textId="77777777" w:rsidR="008A2B5D" w:rsidRPr="00DF427D" w:rsidRDefault="008A2B5D" w:rsidP="008A2B5D">
                            <w:pPr>
                              <w:pStyle w:val="BannerHeading2"/>
                              <w:spacing w:before="0" w:afterLines="50"/>
                              <w:rPr>
                                <w:rFonts w:ascii="HGP創英角ｺﾞｼｯｸUB" w:eastAsia="HGP創英角ｺﾞｼｯｸUB"/>
                                <w:i w:val="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rFonts w:ascii="HGP創英角ｺﾞｼｯｸUB" w:eastAsia="HGP創英角ｺﾞｼｯｸUB" w:hint="eastAsia"/>
                                <w:i w:val="0"/>
                                <w:sz w:val="36"/>
                                <w:szCs w:val="36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dotDash" w:sz="4" w:space="0" w:color="FBD4B4"/>
                            </w:tcBorders>
                            <w:vAlign w:val="bottom"/>
                          </w:tcPr>
                          <w:p w14:paraId="37FD694E" w14:textId="77777777" w:rsidR="008A2B5D" w:rsidRPr="00DF427D" w:rsidRDefault="008A2B5D" w:rsidP="008A2B5D">
                            <w:pPr>
                              <w:pStyle w:val="BannerHeading2"/>
                              <w:spacing w:before="0" w:afterLines="50"/>
                              <w:rPr>
                                <w:rFonts w:ascii="HGP創英角ｺﾞｼｯｸUB" w:eastAsia="HGP創英角ｺﾞｼｯｸUB"/>
                                <w:i w:val="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rFonts w:ascii="HGP創英角ｺﾞｼｯｸUB" w:eastAsia="HGP創英角ｺﾞｼｯｸUB" w:hint="eastAsia"/>
                                <w:i w:val="0"/>
                                <w:sz w:val="36"/>
                                <w:szCs w:val="36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dotDash" w:sz="4" w:space="0" w:color="FBD4B4"/>
                            </w:tcBorders>
                            <w:vAlign w:val="bottom"/>
                          </w:tcPr>
                          <w:p w14:paraId="0FBDA37D" w14:textId="77777777" w:rsidR="008A2B5D" w:rsidRPr="00DF427D" w:rsidRDefault="008A2B5D" w:rsidP="008A2B5D">
                            <w:pPr>
                              <w:pStyle w:val="BannerHeading2"/>
                              <w:spacing w:before="0" w:afterLines="50"/>
                              <w:rPr>
                                <w:rFonts w:ascii="HGP創英角ｺﾞｼｯｸUB" w:eastAsia="HGP創英角ｺﾞｼｯｸUB"/>
                                <w:i w:val="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rFonts w:ascii="HGP創英角ｺﾞｼｯｸUB" w:eastAsia="HGP創英角ｺﾞｼｯｸUB" w:hint="eastAsia"/>
                                <w:i w:val="0"/>
                                <w:sz w:val="36"/>
                                <w:szCs w:val="36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dotDash" w:sz="4" w:space="0" w:color="FBD4B4"/>
                            </w:tcBorders>
                            <w:vAlign w:val="bottom"/>
                          </w:tcPr>
                          <w:p w14:paraId="7935B731" w14:textId="77777777" w:rsidR="008A2B5D" w:rsidRPr="00DF427D" w:rsidRDefault="008A2B5D" w:rsidP="008A2B5D">
                            <w:pPr>
                              <w:pStyle w:val="BannerHeading2"/>
                              <w:spacing w:before="0" w:afterLines="50"/>
                              <w:rPr>
                                <w:rFonts w:ascii="HGP創英角ｺﾞｼｯｸUB" w:eastAsia="HGP創英角ｺﾞｼｯｸUB"/>
                                <w:i w:val="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rFonts w:ascii="HGP創英角ｺﾞｼｯｸUB" w:eastAsia="HGP創英角ｺﾞｼｯｸUB" w:hint="eastAsia"/>
                                <w:i w:val="0"/>
                                <w:sz w:val="36"/>
                                <w:szCs w:val="36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dotDash" w:sz="4" w:space="0" w:color="FBD4B4"/>
                            </w:tcBorders>
                            <w:vAlign w:val="bottom"/>
                          </w:tcPr>
                          <w:p w14:paraId="1CC1C944" w14:textId="77777777" w:rsidR="008A2B5D" w:rsidRPr="00DF427D" w:rsidRDefault="008A2B5D" w:rsidP="008A2B5D">
                            <w:pPr>
                              <w:pStyle w:val="BannerHeading2"/>
                              <w:spacing w:before="0" w:afterLines="50"/>
                              <w:rPr>
                                <w:rFonts w:ascii="HGP創英角ｺﾞｼｯｸUB" w:eastAsia="HGP創英角ｺﾞｼｯｸUB"/>
                                <w:i w:val="0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rFonts w:ascii="HGP創英角ｺﾞｼｯｸUB" w:eastAsia="HGP創英角ｺﾞｼｯｸUB" w:hint="eastAsia"/>
                                <w:i w:val="0"/>
                                <w:sz w:val="36"/>
                                <w:szCs w:val="36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bottom w:val="dotDash" w:sz="4" w:space="0" w:color="FBD4B4"/>
                            </w:tcBorders>
                            <w:vAlign w:val="bottom"/>
                          </w:tcPr>
                          <w:p w14:paraId="5152EFEC" w14:textId="77777777" w:rsidR="008A2B5D" w:rsidRPr="00DF427D" w:rsidRDefault="008A2B5D" w:rsidP="008A2B5D">
                            <w:pPr>
                              <w:pStyle w:val="BannerHeading2"/>
                              <w:spacing w:before="0" w:afterLines="50"/>
                              <w:rPr>
                                <w:rFonts w:ascii="HGP創英角ｺﾞｼｯｸUB" w:eastAsia="HGP創英角ｺﾞｼｯｸUB"/>
                                <w:i w:val="0"/>
                                <w:color w:val="0000F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rFonts w:ascii="HGP創英角ｺﾞｼｯｸUB" w:eastAsia="HGP創英角ｺﾞｼｯｸUB" w:hint="eastAsia"/>
                                <w:i w:val="0"/>
                                <w:color w:val="0000FF"/>
                                <w:sz w:val="36"/>
                                <w:szCs w:val="36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土</w:t>
                            </w:r>
                          </w:p>
                        </w:tc>
                      </w:tr>
                      <w:tr w:rsidR="008A2B5D" w:rsidRPr="009A709E" w14:paraId="59E2233A" w14:textId="77777777" w:rsidTr="00DE27B5">
                        <w:trPr>
                          <w:trHeight w:hRule="exact" w:val="907"/>
                        </w:trPr>
                        <w:tc>
                          <w:tcPr>
                            <w:tcW w:w="907" w:type="dxa"/>
                            <w:tcBorders>
                              <w:top w:val="dotDash" w:sz="4" w:space="0" w:color="FBD4B4"/>
                            </w:tcBorders>
                          </w:tcPr>
                          <w:p w14:paraId="0A27D228" w14:textId="77777777" w:rsidR="008A2B5D" w:rsidRPr="00DF427D" w:rsidRDefault="008A2B5D" w:rsidP="008A2B5D">
                            <w:pPr>
                              <w:pStyle w:val="Banner11"/>
                              <w:spacing w:beforeLines="50" w:before="120"/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dotDash" w:sz="4" w:space="0" w:color="FBD4B4"/>
                            </w:tcBorders>
                          </w:tcPr>
                          <w:p w14:paraId="34B5EBD3" w14:textId="365C47CC" w:rsidR="008A2B5D" w:rsidRPr="00DF427D" w:rsidRDefault="00DF427D" w:rsidP="008A2B5D">
                            <w:pPr>
                              <w:pStyle w:val="Banner11"/>
                              <w:spacing w:beforeLines="50" w:before="120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dotDash" w:sz="4" w:space="0" w:color="FBD4B4"/>
                            </w:tcBorders>
                          </w:tcPr>
                          <w:p w14:paraId="4224C655" w14:textId="0D3B1E60" w:rsidR="008A2B5D" w:rsidRPr="00DF427D" w:rsidRDefault="00DF427D" w:rsidP="008A2B5D">
                            <w:pPr>
                              <w:pStyle w:val="Banner11"/>
                              <w:spacing w:beforeLines="50" w:before="120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dotDash" w:sz="4" w:space="0" w:color="FBD4B4"/>
                            </w:tcBorders>
                          </w:tcPr>
                          <w:p w14:paraId="17D98C10" w14:textId="3009045F" w:rsidR="008A2B5D" w:rsidRPr="00DF427D" w:rsidRDefault="00DF427D" w:rsidP="008A2B5D">
                            <w:pPr>
                              <w:pStyle w:val="Banner11"/>
                              <w:spacing w:beforeLines="50" w:before="120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dotDash" w:sz="4" w:space="0" w:color="FBD4B4"/>
                            </w:tcBorders>
                          </w:tcPr>
                          <w:p w14:paraId="0FDF0BD8" w14:textId="64F96C87" w:rsidR="008A2B5D" w:rsidRPr="00DF427D" w:rsidRDefault="00DF427D" w:rsidP="008A2B5D">
                            <w:pPr>
                              <w:pStyle w:val="Banner11"/>
                              <w:spacing w:beforeLines="50" w:before="120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dotDash" w:sz="4" w:space="0" w:color="FBD4B4"/>
                            </w:tcBorders>
                          </w:tcPr>
                          <w:p w14:paraId="7AD622A0" w14:textId="4FC563D7" w:rsidR="008A2B5D" w:rsidRPr="00DF427D" w:rsidRDefault="00DF427D" w:rsidP="008A2B5D">
                            <w:pPr>
                              <w:pStyle w:val="Banner11"/>
                              <w:spacing w:beforeLines="50" w:before="120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dotDash" w:sz="4" w:space="0" w:color="FBD4B4"/>
                            </w:tcBorders>
                          </w:tcPr>
                          <w:p w14:paraId="03FB4712" w14:textId="62AC8EA8" w:rsidR="008A2B5D" w:rsidRPr="00DF427D" w:rsidRDefault="00DF427D" w:rsidP="008A2B5D">
                            <w:pPr>
                              <w:pStyle w:val="Banner11"/>
                              <w:spacing w:beforeLines="50" w:before="120"/>
                              <w:rPr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</w:p>
                        </w:tc>
                      </w:tr>
                      <w:tr w:rsidR="008A2B5D" w:rsidRPr="009A709E" w14:paraId="5248AD16" w14:textId="77777777" w:rsidTr="008A2B5D">
                        <w:trPr>
                          <w:trHeight w:hRule="exact" w:val="907"/>
                        </w:trPr>
                        <w:tc>
                          <w:tcPr>
                            <w:tcW w:w="907" w:type="dxa"/>
                          </w:tcPr>
                          <w:p w14:paraId="536E4FEC" w14:textId="6E2B1D8F" w:rsidR="008A2B5D" w:rsidRPr="00DF427D" w:rsidRDefault="00DF427D" w:rsidP="008A2B5D">
                            <w:pPr>
                              <w:pStyle w:val="Banner11"/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49FCE122" w14:textId="08BB7579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0555AB60" w14:textId="1408D74D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429C2312" w14:textId="38E7CB75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7AFA2EEB" w14:textId="3814C69A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6AE6F537" w14:textId="65EED3A9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395A24F5" w14:textId="6FA9B161" w:rsidR="008A2B5D" w:rsidRPr="00DF427D" w:rsidRDefault="00DF427D" w:rsidP="008A2B5D">
                            <w:pPr>
                              <w:pStyle w:val="Banner11"/>
                              <w:rPr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13</w:t>
                            </w:r>
                          </w:p>
                        </w:tc>
                      </w:tr>
                      <w:tr w:rsidR="008A2B5D" w:rsidRPr="009A709E" w14:paraId="67D36E07" w14:textId="77777777" w:rsidTr="008A2B5D">
                        <w:trPr>
                          <w:trHeight w:hRule="exact" w:val="907"/>
                        </w:trPr>
                        <w:tc>
                          <w:tcPr>
                            <w:tcW w:w="907" w:type="dxa"/>
                          </w:tcPr>
                          <w:p w14:paraId="4924F5EA" w14:textId="0DEA5864" w:rsidR="008A2B5D" w:rsidRPr="00DF427D" w:rsidRDefault="00DF427D" w:rsidP="008A2B5D">
                            <w:pPr>
                              <w:pStyle w:val="Banner11"/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29FAF271" w14:textId="26960DBF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1B33AA20" w14:textId="628F25E7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281255A2" w14:textId="35790D1C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626BF0AE" w14:textId="06DB880F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61FD3254" w14:textId="1305A228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4980A8AA" w14:textId="2CBA40DE" w:rsidR="008A2B5D" w:rsidRPr="00DF427D" w:rsidRDefault="00DF427D" w:rsidP="008A2B5D">
                            <w:pPr>
                              <w:pStyle w:val="Banner11"/>
                              <w:rPr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</w:t>
                            </w:r>
                          </w:p>
                        </w:tc>
                      </w:tr>
                      <w:tr w:rsidR="008A2B5D" w:rsidRPr="009A709E" w14:paraId="57B649E9" w14:textId="77777777" w:rsidTr="008A2B5D">
                        <w:trPr>
                          <w:trHeight w:hRule="exact" w:val="907"/>
                        </w:trPr>
                        <w:tc>
                          <w:tcPr>
                            <w:tcW w:w="907" w:type="dxa"/>
                          </w:tcPr>
                          <w:p w14:paraId="3530EE71" w14:textId="2F21DD81" w:rsidR="008A2B5D" w:rsidRPr="00DF427D" w:rsidRDefault="00DF427D" w:rsidP="008A2B5D">
                            <w:pPr>
                              <w:pStyle w:val="Banner11"/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31382E1B" w14:textId="1CF407EC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534D9F78" w14:textId="3F61EC6C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63EB9A61" w14:textId="674F78BA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608E68A2" w14:textId="58F2D16E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5250F02F" w14:textId="5CF0DB47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061B130B" w14:textId="1F4B716C" w:rsidR="008A2B5D" w:rsidRPr="00DF427D" w:rsidRDefault="00DF427D" w:rsidP="008A2B5D">
                            <w:pPr>
                              <w:pStyle w:val="Banner11"/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color w:val="0000FF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27</w:t>
                            </w:r>
                          </w:p>
                        </w:tc>
                      </w:tr>
                      <w:tr w:rsidR="008A2B5D" w:rsidRPr="009A709E" w14:paraId="56A80591" w14:textId="77777777" w:rsidTr="008A2B5D">
                        <w:trPr>
                          <w:trHeight w:hRule="exact" w:val="907"/>
                        </w:trPr>
                        <w:tc>
                          <w:tcPr>
                            <w:tcW w:w="907" w:type="dxa"/>
                          </w:tcPr>
                          <w:p w14:paraId="073E6356" w14:textId="54368FA1" w:rsidR="008A2B5D" w:rsidRPr="00DF427D" w:rsidRDefault="00DF427D" w:rsidP="008A2B5D">
                            <w:pPr>
                              <w:pStyle w:val="Banner11"/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7F759F19" w14:textId="0E85E4BD" w:rsidR="008A2B5D" w:rsidRPr="00DF427D" w:rsidRDefault="00DF427D" w:rsidP="008A2B5D">
                            <w:pPr>
                              <w:pStyle w:val="Banner11"/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5E657F83" w14:textId="6E5C6AD9" w:rsidR="008A2B5D" w:rsidRPr="00DF427D" w:rsidRDefault="00DF427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F427D"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76D9A120" w14:textId="01F52C23" w:rsidR="008A2B5D" w:rsidRPr="00DF427D" w:rsidRDefault="008A2B5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16072EFB" w14:textId="1F93BE38" w:rsidR="008A2B5D" w:rsidRPr="00DF427D" w:rsidRDefault="008A2B5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2CA20B75" w14:textId="55C5C7ED" w:rsidR="008A2B5D" w:rsidRPr="00DF427D" w:rsidRDefault="008A2B5D" w:rsidP="008A2B5D">
                            <w:pPr>
                              <w:pStyle w:val="Banner11"/>
                              <w:rPr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5F9E4ACA" w14:textId="70E9D60E" w:rsidR="008A2B5D" w:rsidRPr="00DF427D" w:rsidRDefault="008A2B5D" w:rsidP="008A2B5D">
                            <w:pPr>
                              <w:pStyle w:val="Banner11"/>
                              <w:rPr>
                                <w:color w:val="FF0000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c>
                      </w:tr>
                    </w:tbl>
                    <w:p w14:paraId="06EA71E2" w14:textId="77777777" w:rsidR="009A709E" w:rsidRDefault="009A709E" w:rsidP="009A709E">
                      <w:pPr>
                        <w:pStyle w:val="Banner11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DF427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968E4C7" wp14:editId="69D41B20">
                <wp:simplePos x="0" y="0"/>
                <wp:positionH relativeFrom="column">
                  <wp:posOffset>1021080</wp:posOffset>
                </wp:positionH>
                <wp:positionV relativeFrom="paragraph">
                  <wp:posOffset>1768475</wp:posOffset>
                </wp:positionV>
                <wp:extent cx="4696460" cy="3803650"/>
                <wp:effectExtent l="40005" t="36830" r="35560" b="36195"/>
                <wp:wrapNone/>
                <wp:docPr id="18798514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6460" cy="3803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3507CD" id="AutoShape 30" o:spid="_x0000_s1026" style="position:absolute;left:0;text-align:left;margin-left:80.4pt;margin-top:139.25pt;width:369.8pt;height:299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" strokecolor="#f79646" strokeweight="5pt">
                <v:fill opacity="46003f"/>
                <v:stroke linestyle="thickThin"/>
                <v:shadow color="#868686"/>
                <v:textbox inset="5.85pt,.7pt,5.85pt,.7pt"/>
              </v:roundrect>
            </w:pict>
          </mc:Fallback>
        </mc:AlternateContent>
      </w:r>
    </w:p>
    <w:sectPr w:rsidR="001C039C" w:rsidSect="00216FA9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54419" w14:textId="77777777" w:rsidR="00216FA9" w:rsidRPr="00ED5739" w:rsidRDefault="00216FA9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endnote>
  <w:endnote w:type="continuationSeparator" w:id="0">
    <w:p w14:paraId="4B5B428E" w14:textId="77777777" w:rsidR="00216FA9" w:rsidRPr="00ED5739" w:rsidRDefault="00216FA9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B2796" w14:textId="77777777" w:rsidR="00216FA9" w:rsidRPr="00ED5739" w:rsidRDefault="00216FA9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footnote>
  <w:footnote w:type="continuationSeparator" w:id="0">
    <w:p w14:paraId="7779F1EB" w14:textId="77777777" w:rsidR="00216FA9" w:rsidRPr="00ED5739" w:rsidRDefault="00216FA9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1405391">
    <w:abstractNumId w:val="9"/>
  </w:num>
  <w:num w:numId="2" w16cid:durableId="241380813">
    <w:abstractNumId w:val="7"/>
  </w:num>
  <w:num w:numId="3" w16cid:durableId="1599022091">
    <w:abstractNumId w:val="6"/>
  </w:num>
  <w:num w:numId="4" w16cid:durableId="1753357954">
    <w:abstractNumId w:val="5"/>
  </w:num>
  <w:num w:numId="5" w16cid:durableId="702942086">
    <w:abstractNumId w:val="4"/>
  </w:num>
  <w:num w:numId="6" w16cid:durableId="1390422940">
    <w:abstractNumId w:val="8"/>
  </w:num>
  <w:num w:numId="7" w16cid:durableId="744641968">
    <w:abstractNumId w:val="3"/>
  </w:num>
  <w:num w:numId="8" w16cid:durableId="255944327">
    <w:abstractNumId w:val="2"/>
  </w:num>
  <w:num w:numId="9" w16cid:durableId="57434770">
    <w:abstractNumId w:val="1"/>
  </w:num>
  <w:num w:numId="10" w16cid:durableId="1141266798">
    <w:abstractNumId w:val="0"/>
  </w:num>
  <w:num w:numId="11" w16cid:durableId="231158185">
    <w:abstractNumId w:val="9"/>
  </w:num>
  <w:num w:numId="12" w16cid:durableId="1785728419">
    <w:abstractNumId w:val="7"/>
  </w:num>
  <w:num w:numId="13" w16cid:durableId="1396853732">
    <w:abstractNumId w:val="6"/>
  </w:num>
  <w:num w:numId="14" w16cid:durableId="789666930">
    <w:abstractNumId w:val="5"/>
  </w:num>
  <w:num w:numId="15" w16cid:durableId="1249073272">
    <w:abstractNumId w:val="4"/>
  </w:num>
  <w:num w:numId="16" w16cid:durableId="1144934109">
    <w:abstractNumId w:val="8"/>
  </w:num>
  <w:num w:numId="17" w16cid:durableId="1035038892">
    <w:abstractNumId w:val="3"/>
  </w:num>
  <w:num w:numId="18" w16cid:durableId="1341392538">
    <w:abstractNumId w:val="2"/>
  </w:num>
  <w:num w:numId="19" w16cid:durableId="64688593">
    <w:abstractNumId w:val="1"/>
  </w:num>
  <w:num w:numId="20" w16cid:durableId="691422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rawingGridVerticalSpacing w:val="2"/>
  <w:displayHorizontalDrawingGridEvery w:val="2"/>
  <w:displayVerticalDrawingGridEvery w:val="2"/>
  <w:noPunctuationKerning/>
  <w:characterSpacingControl w:val="doNotCompress"/>
  <w:hdrShapeDefaults>
    <o:shapedefaults v:ext="edit" spidmax="2050" fillcolor="green" strokecolor="#ffe7ff">
      <v:fill color="green"/>
      <v:stroke color="#ffe7ff" weight="2.5pt"/>
      <v:shadow color="#868686"/>
      <v:textbox inset="5.85pt,.7pt,5.85pt,.7pt"/>
      <o:colormru v:ext="edit" colors="#d9ec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alendar post wizard balloon" w:val="0"/>
  </w:docVars>
  <w:rsids>
    <w:rsidRoot w:val="009A709E"/>
    <w:rsid w:val="0000167B"/>
    <w:rsid w:val="00003E4C"/>
    <w:rsid w:val="00011AFB"/>
    <w:rsid w:val="00056908"/>
    <w:rsid w:val="000D22F9"/>
    <w:rsid w:val="000D6A5F"/>
    <w:rsid w:val="000E1AE4"/>
    <w:rsid w:val="00111859"/>
    <w:rsid w:val="00114797"/>
    <w:rsid w:val="00147015"/>
    <w:rsid w:val="00164AF8"/>
    <w:rsid w:val="00194010"/>
    <w:rsid w:val="001B59D6"/>
    <w:rsid w:val="001C039C"/>
    <w:rsid w:val="001C08E2"/>
    <w:rsid w:val="001E7B5D"/>
    <w:rsid w:val="00210B4A"/>
    <w:rsid w:val="00216FA9"/>
    <w:rsid w:val="0022240B"/>
    <w:rsid w:val="002623F2"/>
    <w:rsid w:val="0027707F"/>
    <w:rsid w:val="00296706"/>
    <w:rsid w:val="002B145F"/>
    <w:rsid w:val="002B7102"/>
    <w:rsid w:val="00374B01"/>
    <w:rsid w:val="003C4ADA"/>
    <w:rsid w:val="00440B67"/>
    <w:rsid w:val="004632C9"/>
    <w:rsid w:val="00486017"/>
    <w:rsid w:val="004A2470"/>
    <w:rsid w:val="00506E5F"/>
    <w:rsid w:val="005376BB"/>
    <w:rsid w:val="00552E6C"/>
    <w:rsid w:val="005D607C"/>
    <w:rsid w:val="007126A7"/>
    <w:rsid w:val="00772CBC"/>
    <w:rsid w:val="008A2B5D"/>
    <w:rsid w:val="00911EF9"/>
    <w:rsid w:val="00986FBE"/>
    <w:rsid w:val="009969AE"/>
    <w:rsid w:val="009A709E"/>
    <w:rsid w:val="009D62FB"/>
    <w:rsid w:val="00A847A7"/>
    <w:rsid w:val="00AF60C7"/>
    <w:rsid w:val="00B73B59"/>
    <w:rsid w:val="00B970EA"/>
    <w:rsid w:val="00BB26CA"/>
    <w:rsid w:val="00BF206F"/>
    <w:rsid w:val="00C441C3"/>
    <w:rsid w:val="00C86D56"/>
    <w:rsid w:val="00C905C6"/>
    <w:rsid w:val="00CB1292"/>
    <w:rsid w:val="00CB4248"/>
    <w:rsid w:val="00D60016"/>
    <w:rsid w:val="00D95C08"/>
    <w:rsid w:val="00DB271F"/>
    <w:rsid w:val="00DC5660"/>
    <w:rsid w:val="00DE27B5"/>
    <w:rsid w:val="00DF427D"/>
    <w:rsid w:val="00E30CE6"/>
    <w:rsid w:val="00E46B6C"/>
    <w:rsid w:val="00E76DB0"/>
    <w:rsid w:val="00E81487"/>
    <w:rsid w:val="00E91C9B"/>
    <w:rsid w:val="00EB02EF"/>
    <w:rsid w:val="00EB0DBE"/>
    <w:rsid w:val="00ED5739"/>
    <w:rsid w:val="00EF1B76"/>
    <w:rsid w:val="00EF2449"/>
    <w:rsid w:val="00F01AD7"/>
    <w:rsid w:val="00F56E17"/>
    <w:rsid w:val="00FE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green" strokecolor="#ffe7ff">
      <v:fill color="green"/>
      <v:stroke color="#ffe7ff" weight="2.5pt"/>
      <v:shadow color="#868686"/>
      <v:textbox inset="5.85pt,.7pt,5.85pt,.7pt"/>
      <o:colormru v:ext="edit" colors="#d9ecff"/>
    </o:shapedefaults>
    <o:shapelayout v:ext="edit">
      <o:idmap v:ext="edit" data="2"/>
    </o:shapelayout>
  </w:shapeDefaults>
  <w:decimalSymbol w:val="."/>
  <w:listSeparator w:val=","/>
  <w14:docId w14:val="2CB9DB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55871-14C1-46DD-B3CC-0EFB3091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0</TotalTime>
  <Pages>1</Pages>
  <Words>1</Words>
  <Characters>12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LinksUpToDate>false</LinksUpToDate>
  <CharactersWithSpaces>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/>
  <cp:keywords/>
  <cp:lastModifiedBy/>
  <cp:revision>1</cp:revision>
  <dcterms:created xsi:type="dcterms:W3CDTF">2024-01-15T01:19:00Z</dcterms:created>
  <dcterms:modified xsi:type="dcterms:W3CDTF">2024-01-15T02:23:00Z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