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0BDBF" w14:textId="3EF250A5" w:rsidR="009A709E" w:rsidRDefault="00E526E4">
      <w:r>
        <w:rPr>
          <w:noProof/>
        </w:rPr>
        <w:pict w14:anchorId="0682BC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7" type="#_x0000_t75" style="position:absolute;margin-left:33.5pt;margin-top:-17.5pt;width:475pt;height:220.05pt;z-index:10;mso-position-horizontal-relative:text;mso-position-vertical-relative:text">
            <v:imagedata r:id="rId7" o:title="kazari2"/>
          </v:shape>
        </w:pict>
      </w:r>
      <w:r w:rsidR="00C31A88">
        <w:rPr>
          <w:noProof/>
          <w:lang w:bidi="ar-SA"/>
        </w:rPr>
        <w:pict w14:anchorId="7C2FA05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112" type="#_x0000_t136" style="position:absolute;margin-left:183.5pt;margin-top:1.6pt;width:162.2pt;height:39pt;z-index:9" adj="10588" fillcolor="fuchsia" strokecolor="white" strokeweight="2.5pt">
            <v:shadow on="t" color="#c09" opacity=".5"/>
            <v:textpath style="font-family:&quot;HG創英角ｺﾞｼｯｸUB&quot;;font-weight:bold;v-text-reverse:t;v-text-kern:t" trim="t" fitpath="t" string="2024"/>
          </v:shape>
        </w:pict>
      </w:r>
      <w:r w:rsidR="00F91F84">
        <w:rPr>
          <w:noProof/>
          <w:lang w:bidi="ar-SA"/>
        </w:rPr>
        <w:pict w14:anchorId="7C2FA05D">
          <v:shape id="_x0000_s2066" type="#_x0000_t136" style="position:absolute;margin-left:632.5pt;margin-top:-.9pt;width:53.2pt;height:49pt;z-index:2" adj="10588" fillcolor="fuchsia" strokecolor="white" strokeweight="2.5pt">
            <v:shadow on="t" color="#c09" opacity=".5"/>
            <v:textpath style="font-family:&quot;HG創英角ｺﾞｼｯｸUB&quot;;font-weight:bold;v-text-reverse:t;v-text-kern:t" trim="t" fitpath="t" string="6"/>
          </v:shape>
        </w:pict>
      </w:r>
    </w:p>
    <w:p w14:paraId="6FAC17A9" w14:textId="41427CF9" w:rsidR="009A709E" w:rsidRDefault="009A709E"/>
    <w:p w14:paraId="38148EFA" w14:textId="0B813204" w:rsidR="001C039C" w:rsidRDefault="00C31A88">
      <w:r>
        <w:rPr>
          <w:noProof/>
        </w:rPr>
        <w:pict w14:anchorId="07BDEBE8">
          <v:shape id="_x0000_s2111" type="#_x0000_t75" style="position:absolute;margin-left:4.5pt;margin-top:65.85pt;width:527pt;height:430pt;z-index:-10" stroked="t" strokecolor="#31849b" strokeweight="1pt">
            <v:imagedata r:id="rId8" o:title="syoka1"/>
          </v:shape>
        </w:pict>
      </w:r>
      <w:r w:rsidR="00F91F84">
        <w:rPr>
          <w:noProof/>
          <w:lang w:bidi="ar-SA"/>
        </w:rPr>
        <w:pict w14:anchorId="2BC68180">
          <v:shapetype id="_x0000_t202" coordsize="21600,21600" o:spt="202" path="m,l,21600r21600,l21600,xe">
            <v:stroke joinstyle="miter"/>
            <v:path gradientshapeok="t" o:connecttype="rect"/>
          </v:shapetype>
          <v:shape id="_x0000_s2110" type="#_x0000_t202" style="position:absolute;margin-left:578.45pt;margin-top:427.1pt;width:45.5pt;height:12.75pt;z-index:8" filled="f" fillcolor="green" stroked="f" strokecolor="#ffe7ff" strokeweight="2.5pt">
            <v:shadow color="#868686"/>
            <v:textbox inset="5.85pt,.7pt,5.85pt,.7pt">
              <w:txbxContent>
                <w:p w14:paraId="11BE5778" w14:textId="77777777" w:rsidR="00C43430" w:rsidRPr="00F91F84" w:rsidRDefault="00C43430">
                  <w:pPr>
                    <w:rPr>
                      <w:color w:val="FF0000"/>
                      <w:sz w:val="20"/>
                    </w:rPr>
                  </w:pPr>
                  <w:r w:rsidRPr="00F91F84">
                    <w:rPr>
                      <w:rFonts w:hint="eastAsia"/>
                      <w:color w:val="FF0000"/>
                      <w:sz w:val="20"/>
                    </w:rPr>
                    <w:t>海の日</w:t>
                  </w:r>
                </w:p>
              </w:txbxContent>
            </v:textbox>
          </v:shape>
        </w:pict>
      </w:r>
      <w:r w:rsidR="00F91F84">
        <w:rPr>
          <w:noProof/>
          <w:lang w:bidi="ar-SA"/>
        </w:rPr>
        <w:pict w14:anchorId="5842226D">
          <v:shape id="_x0000_s2104" type="#_x0000_t136" style="position:absolute;margin-left:644.3pt;margin-top:252.7pt;width:40.7pt;height:44.9pt;z-index:5" adj="10588" fillcolor="fuchsia" strokecolor="white" strokeweight="2.5pt">
            <v:shadow on="t" color="#c09" opacity=".5"/>
            <v:textpath style="font-family:&quot;HG創英角ｺﾞｼｯｸUB&quot;;font-weight:bold;v-text-reverse:t;v-text-kern:t" trim="t" fitpath="t" string="7"/>
          </v:shape>
        </w:pict>
      </w:r>
      <w:r w:rsidR="00F91F84">
        <w:rPr>
          <w:noProof/>
          <w:lang w:bidi="ar-SA"/>
        </w:rPr>
        <w:pict w14:anchorId="493FB318">
          <v:roundrect id="_x0000_s2103" style="position:absolute;margin-left:545.2pt;margin-top:273.1pt;width:232.5pt;height:177.5pt;z-index:-5" arcsize="10923f" stroked="f" strokecolor="#ffe7ff" strokeweight="2.5pt">
            <v:fill opacity="55050f"/>
            <v:shadow color="#868686"/>
            <v:textbox inset="5.85pt,.7pt,5.85pt,.7pt"/>
          </v:roundrect>
        </w:pict>
      </w:r>
      <w:r w:rsidR="00F91F84">
        <w:rPr>
          <w:noProof/>
          <w:lang w:bidi="ar-SA"/>
        </w:rPr>
        <w:pict w14:anchorId="6241698F">
          <v:roundrect id="_x0000_s2105" style="position:absolute;margin-left:539.3pt;margin-top:29.2pt;width:229.55pt;height:157.8pt;z-index:-4" arcsize="10923f" stroked="f" strokecolor="#ffe7ff" strokeweight="2.5pt">
            <v:fill opacity="20316f"/>
            <v:shadow color="#868686"/>
            <v:textbox inset="5.85pt,.7pt,5.85pt,.7pt"/>
          </v:roundrect>
        </w:pict>
      </w:r>
      <w:r w:rsidR="00F91F84">
        <w:rPr>
          <w:noProof/>
          <w:lang w:bidi="ar-SA"/>
        </w:rPr>
        <w:pict w14:anchorId="7962E6E9">
          <v:roundrect id="_x0000_s2071" style="position:absolute;margin-left:538.9pt;margin-top:50.35pt;width:229.95pt;height:235pt;z-index:3;mso-position-horizontal-relative:margin;mso-position-vertical-relative:margin" arcsize="10923f" stroked="f">
            <v:fill opacity="55706f"/>
            <v:textbox style="mso-next-textbox:#_x0000_s2071" inset="0,0,0,0">
              <w:txbxContent>
                <w:tbl>
                  <w:tblPr>
                    <w:tblW w:w="0" w:type="auto"/>
                    <w:jc w:val="center"/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24"/>
                    <w:gridCol w:w="624"/>
                    <w:gridCol w:w="624"/>
                    <w:gridCol w:w="624"/>
                    <w:gridCol w:w="624"/>
                    <w:gridCol w:w="624"/>
                    <w:gridCol w:w="624"/>
                  </w:tblGrid>
                  <w:tr w:rsidR="00CB1292" w:rsidRPr="00F91F84" w14:paraId="42DAEEBD" w14:textId="77777777" w:rsidTr="00F91F84">
                    <w:trPr>
                      <w:trHeight w:hRule="exact" w:val="567"/>
                      <w:jc w:val="center"/>
                    </w:trPr>
                    <w:tc>
                      <w:tcPr>
                        <w:tcW w:w="624" w:type="dxa"/>
                      </w:tcPr>
                      <w:p w14:paraId="60104F64" w14:textId="77777777" w:rsidR="00CB1292" w:rsidRPr="00F91F84" w:rsidRDefault="00CB1292" w:rsidP="00912A81">
                        <w:pPr>
                          <w:pStyle w:val="BannerHeading2"/>
                          <w:spacing w:beforeLines="50" w:before="120" w:afterLines="100" w:after="240"/>
                          <w:rPr>
                            <w:rFonts w:ascii="AR丸ゴシック体04M" w:eastAsia="AR丸ゴシック体04M" w:hAnsi="AR丸ゴシック体04M"/>
                            <w:i w:val="0"/>
                            <w:color w:val="FF0000"/>
                            <w:sz w:val="32"/>
                            <w:szCs w:val="32"/>
                          </w:rPr>
                        </w:pPr>
                        <w:r w:rsidRPr="00F91F84">
                          <w:rPr>
                            <w:rFonts w:ascii="AR丸ゴシック体04M" w:eastAsia="AR丸ゴシック体04M" w:hAnsi="AR丸ゴシック体04M" w:hint="eastAsia"/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624" w:type="dxa"/>
                      </w:tcPr>
                      <w:p w14:paraId="6CC2A0C4" w14:textId="77777777" w:rsidR="00CB1292" w:rsidRPr="00F91F84" w:rsidRDefault="00CB1292" w:rsidP="00912A81">
                        <w:pPr>
                          <w:pStyle w:val="BannerHeading2"/>
                          <w:spacing w:beforeLines="50" w:before="120" w:afterLines="100" w:after="240"/>
                          <w:rPr>
                            <w:rFonts w:ascii="AR丸ゴシック体04M" w:eastAsia="AR丸ゴシック体04M" w:hAnsi="AR丸ゴシック体04M"/>
                            <w:i w:val="0"/>
                            <w:sz w:val="32"/>
                            <w:szCs w:val="32"/>
                          </w:rPr>
                        </w:pPr>
                        <w:r w:rsidRPr="00F91F84">
                          <w:rPr>
                            <w:rFonts w:ascii="AR丸ゴシック体04M" w:eastAsia="AR丸ゴシック体04M" w:hAnsi="AR丸ゴシック体04M" w:hint="eastAsia"/>
                            <w:i w:val="0"/>
                            <w:sz w:val="32"/>
                            <w:szCs w:val="32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624" w:type="dxa"/>
                      </w:tcPr>
                      <w:p w14:paraId="019E7F8F" w14:textId="77777777" w:rsidR="00CB1292" w:rsidRPr="00F91F84" w:rsidRDefault="00CB1292" w:rsidP="00912A81">
                        <w:pPr>
                          <w:pStyle w:val="BannerHeading2"/>
                          <w:spacing w:beforeLines="50" w:before="120" w:afterLines="100" w:after="240"/>
                          <w:rPr>
                            <w:rFonts w:ascii="AR丸ゴシック体04M" w:eastAsia="AR丸ゴシック体04M" w:hAnsi="AR丸ゴシック体04M"/>
                            <w:i w:val="0"/>
                            <w:sz w:val="32"/>
                            <w:szCs w:val="32"/>
                          </w:rPr>
                        </w:pPr>
                        <w:r w:rsidRPr="00F91F84">
                          <w:rPr>
                            <w:rFonts w:ascii="AR丸ゴシック体04M" w:eastAsia="AR丸ゴシック体04M" w:hAnsi="AR丸ゴシック体04M" w:hint="eastAsia"/>
                            <w:i w:val="0"/>
                            <w:sz w:val="32"/>
                            <w:szCs w:val="32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624" w:type="dxa"/>
                      </w:tcPr>
                      <w:p w14:paraId="38904A45" w14:textId="77777777" w:rsidR="00CB1292" w:rsidRPr="00F91F84" w:rsidRDefault="00CB1292" w:rsidP="00912A81">
                        <w:pPr>
                          <w:pStyle w:val="BannerHeading2"/>
                          <w:spacing w:beforeLines="50" w:before="120" w:afterLines="100" w:after="240"/>
                          <w:rPr>
                            <w:rFonts w:ascii="AR丸ゴシック体04M" w:eastAsia="AR丸ゴシック体04M" w:hAnsi="AR丸ゴシック体04M"/>
                            <w:i w:val="0"/>
                            <w:sz w:val="32"/>
                            <w:szCs w:val="32"/>
                          </w:rPr>
                        </w:pPr>
                        <w:r w:rsidRPr="00F91F84">
                          <w:rPr>
                            <w:rFonts w:ascii="AR丸ゴシック体04M" w:eastAsia="AR丸ゴシック体04M" w:hAnsi="AR丸ゴシック体04M" w:hint="eastAsia"/>
                            <w:i w:val="0"/>
                            <w:sz w:val="32"/>
                            <w:szCs w:val="32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624" w:type="dxa"/>
                      </w:tcPr>
                      <w:p w14:paraId="127E1130" w14:textId="77777777" w:rsidR="00CB1292" w:rsidRPr="00F91F84" w:rsidRDefault="00CB1292" w:rsidP="00912A81">
                        <w:pPr>
                          <w:pStyle w:val="BannerHeading2"/>
                          <w:spacing w:beforeLines="50" w:before="120" w:afterLines="100" w:after="240"/>
                          <w:rPr>
                            <w:rFonts w:ascii="AR丸ゴシック体04M" w:eastAsia="AR丸ゴシック体04M" w:hAnsi="AR丸ゴシック体04M"/>
                            <w:i w:val="0"/>
                            <w:sz w:val="32"/>
                            <w:szCs w:val="32"/>
                          </w:rPr>
                        </w:pPr>
                        <w:r w:rsidRPr="00F91F84">
                          <w:rPr>
                            <w:rFonts w:ascii="AR丸ゴシック体04M" w:eastAsia="AR丸ゴシック体04M" w:hAnsi="AR丸ゴシック体04M" w:hint="eastAsia"/>
                            <w:i w:val="0"/>
                            <w:sz w:val="32"/>
                            <w:szCs w:val="32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624" w:type="dxa"/>
                      </w:tcPr>
                      <w:p w14:paraId="09660E65" w14:textId="77777777" w:rsidR="00CB1292" w:rsidRPr="00F91F84" w:rsidRDefault="00CB1292" w:rsidP="00912A81">
                        <w:pPr>
                          <w:pStyle w:val="BannerHeading2"/>
                          <w:spacing w:beforeLines="50" w:before="120" w:afterLines="100" w:after="240"/>
                          <w:rPr>
                            <w:rFonts w:ascii="AR丸ゴシック体04M" w:eastAsia="AR丸ゴシック体04M" w:hAnsi="AR丸ゴシック体04M"/>
                            <w:i w:val="0"/>
                            <w:sz w:val="32"/>
                            <w:szCs w:val="32"/>
                          </w:rPr>
                        </w:pPr>
                        <w:r w:rsidRPr="00F91F84">
                          <w:rPr>
                            <w:rFonts w:ascii="AR丸ゴシック体04M" w:eastAsia="AR丸ゴシック体04M" w:hAnsi="AR丸ゴシック体04M" w:hint="eastAsia"/>
                            <w:i w:val="0"/>
                            <w:sz w:val="32"/>
                            <w:szCs w:val="32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624" w:type="dxa"/>
                      </w:tcPr>
                      <w:p w14:paraId="2B42F5C2" w14:textId="77777777" w:rsidR="00CB1292" w:rsidRPr="00F91F84" w:rsidRDefault="00CB1292" w:rsidP="00912A81">
                        <w:pPr>
                          <w:pStyle w:val="BannerHeading2"/>
                          <w:spacing w:beforeLines="50" w:before="120" w:afterLines="100" w:after="240"/>
                          <w:rPr>
                            <w:rFonts w:ascii="AR丸ゴシック体04M" w:eastAsia="AR丸ゴシック体04M" w:hAnsi="AR丸ゴシック体04M"/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</w:pPr>
                        <w:r w:rsidRPr="00F91F84">
                          <w:rPr>
                            <w:rFonts w:ascii="AR丸ゴシック体04M" w:eastAsia="AR丸ゴシック体04M" w:hAnsi="AR丸ゴシック体04M" w:hint="eastAsia"/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CB1292" w:rsidRPr="00F91F84" w14:paraId="51046A86" w14:textId="77777777" w:rsidTr="00F91F84">
                    <w:trPr>
                      <w:trHeight w:hRule="exact" w:val="624"/>
                      <w:jc w:val="center"/>
                    </w:trPr>
                    <w:tc>
                      <w:tcPr>
                        <w:tcW w:w="624" w:type="dxa"/>
                        <w:vAlign w:val="center"/>
                      </w:tcPr>
                      <w:p w14:paraId="6405ABA3" w14:textId="77777777" w:rsidR="00CB1292" w:rsidRPr="00F91F84" w:rsidRDefault="00CB1292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48968A65" w14:textId="77777777" w:rsidR="00CB1292" w:rsidRPr="00F91F84" w:rsidRDefault="00CB1292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52481A09" w14:textId="77777777" w:rsidR="00CB1292" w:rsidRPr="00F91F84" w:rsidRDefault="00CB1292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331BA0D7" w14:textId="77777777" w:rsidR="00CB1292" w:rsidRPr="00F91F84" w:rsidRDefault="00CB1292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45F61C37" w14:textId="7606D1A8" w:rsidR="00CB1292" w:rsidRPr="00F91F84" w:rsidRDefault="00CB1292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0DA54818" w14:textId="5F7A6879" w:rsidR="00CB1292" w:rsidRPr="00F91F84" w:rsidRDefault="00CB1292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18CB7998" w14:textId="7EA602DA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color w:val="0000FF"/>
                            <w:sz w:val="32"/>
                            <w:szCs w:val="32"/>
                          </w:rPr>
                          <w:t>1</w:t>
                        </w:r>
                      </w:p>
                    </w:tc>
                  </w:tr>
                  <w:tr w:rsidR="00CB1292" w:rsidRPr="00F91F84" w14:paraId="71EB4351" w14:textId="77777777" w:rsidTr="00F91F84">
                    <w:trPr>
                      <w:trHeight w:hRule="exact" w:val="624"/>
                      <w:jc w:val="center"/>
                    </w:trPr>
                    <w:tc>
                      <w:tcPr>
                        <w:tcW w:w="624" w:type="dxa"/>
                        <w:vAlign w:val="center"/>
                      </w:tcPr>
                      <w:p w14:paraId="31777A43" w14:textId="4093440B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  <w:t>2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4F9A1F2D" w14:textId="3D8A1CA6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3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66AADC15" w14:textId="3E482210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4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43CA108F" w14:textId="35B89084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5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39EA0C40" w14:textId="2F5B3C74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6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62E4C5F8" w14:textId="3C576277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7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7D8BA94F" w14:textId="03871BD6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color w:val="0000FF"/>
                            <w:sz w:val="32"/>
                            <w:szCs w:val="32"/>
                          </w:rPr>
                          <w:t>8</w:t>
                        </w:r>
                      </w:p>
                    </w:tc>
                  </w:tr>
                  <w:tr w:rsidR="00CB1292" w:rsidRPr="00F91F84" w14:paraId="56F667B0" w14:textId="77777777" w:rsidTr="00F91F84">
                    <w:trPr>
                      <w:trHeight w:hRule="exact" w:val="624"/>
                      <w:jc w:val="center"/>
                    </w:trPr>
                    <w:tc>
                      <w:tcPr>
                        <w:tcW w:w="624" w:type="dxa"/>
                        <w:vAlign w:val="center"/>
                      </w:tcPr>
                      <w:p w14:paraId="698271EF" w14:textId="4B405B7F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  <w:t>9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4C59D33D" w14:textId="2CD2904A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10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2D0996D7" w14:textId="14B95AEB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11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63EC7B1D" w14:textId="5D112E12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12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023BEC8B" w14:textId="521353E0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13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4FEE3E47" w14:textId="020A90DD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14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01D802F7" w14:textId="1C9E5C78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color w:val="0000FF"/>
                            <w:sz w:val="32"/>
                            <w:szCs w:val="32"/>
                          </w:rPr>
                          <w:t>15</w:t>
                        </w:r>
                      </w:p>
                    </w:tc>
                  </w:tr>
                  <w:tr w:rsidR="00CB1292" w:rsidRPr="00F91F84" w14:paraId="3552F1A2" w14:textId="77777777" w:rsidTr="00F91F84">
                    <w:trPr>
                      <w:trHeight w:hRule="exact" w:val="624"/>
                      <w:jc w:val="center"/>
                    </w:trPr>
                    <w:tc>
                      <w:tcPr>
                        <w:tcW w:w="624" w:type="dxa"/>
                        <w:vAlign w:val="center"/>
                      </w:tcPr>
                      <w:p w14:paraId="45F4C05A" w14:textId="0962F3DC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  <w:t>16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59841F60" w14:textId="7E3258EE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17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3CB4882E" w14:textId="1A71795C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18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74D93289" w14:textId="32025D78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19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4B74AC34" w14:textId="6E7899BC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20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55FF193C" w14:textId="00F4AC41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21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3678048A" w14:textId="7BF51578" w:rsidR="00CB1292" w:rsidRPr="00F91F84" w:rsidRDefault="00F91F84" w:rsidP="00EF244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color w:val="0000FF"/>
                            <w:sz w:val="32"/>
                            <w:szCs w:val="32"/>
                          </w:rPr>
                          <w:t>22</w:t>
                        </w:r>
                      </w:p>
                    </w:tc>
                  </w:tr>
                  <w:tr w:rsidR="00CB1292" w:rsidRPr="00F91F84" w14:paraId="1A5273ED" w14:textId="77777777" w:rsidTr="00F91F84">
                    <w:trPr>
                      <w:trHeight w:hRule="exact" w:val="624"/>
                      <w:jc w:val="center"/>
                    </w:trPr>
                    <w:tc>
                      <w:tcPr>
                        <w:tcW w:w="624" w:type="dxa"/>
                        <w:vAlign w:val="center"/>
                      </w:tcPr>
                      <w:p w14:paraId="4A0CA2FA" w14:textId="7B416B03" w:rsidR="00CB1292" w:rsidRPr="00F91F84" w:rsidRDefault="00F91F84" w:rsidP="00C43430">
                        <w:pPr>
                          <w:pStyle w:val="Banner11"/>
                          <w:spacing w:afterLines="50" w:after="120"/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  <w:t>23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61D52377" w14:textId="53D94AE5" w:rsidR="00CB1292" w:rsidRPr="00F91F84" w:rsidRDefault="00F91F84" w:rsidP="00C43430">
                        <w:pPr>
                          <w:pStyle w:val="Banner11"/>
                          <w:spacing w:afterLines="50" w:after="120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24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48BE737B" w14:textId="7259E2E1" w:rsidR="00CB1292" w:rsidRPr="00F91F84" w:rsidRDefault="00F91F84" w:rsidP="00C43430">
                        <w:pPr>
                          <w:pStyle w:val="Banner11"/>
                          <w:spacing w:afterLines="50" w:after="120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25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4D611B10" w14:textId="2941E472" w:rsidR="00CB1292" w:rsidRPr="00F91F84" w:rsidRDefault="00F91F84" w:rsidP="00C43430">
                        <w:pPr>
                          <w:pStyle w:val="Banner11"/>
                          <w:spacing w:afterLines="50" w:after="120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26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21580570" w14:textId="090B0E1F" w:rsidR="00CB1292" w:rsidRPr="00F91F84" w:rsidRDefault="00F91F84" w:rsidP="00C43430">
                        <w:pPr>
                          <w:pStyle w:val="Banner11"/>
                          <w:spacing w:afterLines="50" w:after="120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27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48D55E3F" w14:textId="38F7556B" w:rsidR="00CB1292" w:rsidRPr="00F91F84" w:rsidRDefault="00F91F84" w:rsidP="00C43430">
                        <w:pPr>
                          <w:pStyle w:val="Banner11"/>
                          <w:spacing w:afterLines="50" w:after="120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28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3C8D7872" w14:textId="0394C01E" w:rsidR="00CB1292" w:rsidRPr="00F91F84" w:rsidRDefault="00F91F84" w:rsidP="00C43430">
                        <w:pPr>
                          <w:pStyle w:val="Banner11"/>
                          <w:spacing w:afterLines="50" w:after="120"/>
                          <w:rPr>
                            <w:rFonts w:ascii="AR丸ゴシック体04M" w:eastAsia="AR丸ゴシック体04M" w:hAnsi="AR丸ゴシック体04M"/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color w:val="0000FF"/>
                            <w:sz w:val="32"/>
                            <w:szCs w:val="32"/>
                          </w:rPr>
                          <w:t>29</w:t>
                        </w:r>
                      </w:p>
                    </w:tc>
                  </w:tr>
                  <w:tr w:rsidR="00F91F84" w:rsidRPr="00F91F84" w14:paraId="11CCBF9E" w14:textId="77777777" w:rsidTr="00F91F84">
                    <w:trPr>
                      <w:trHeight w:hRule="exact" w:val="624"/>
                      <w:jc w:val="center"/>
                    </w:trPr>
                    <w:tc>
                      <w:tcPr>
                        <w:tcW w:w="624" w:type="dxa"/>
                        <w:vAlign w:val="center"/>
                      </w:tcPr>
                      <w:p w14:paraId="7EFC967E" w14:textId="76DFCF7A" w:rsidR="00F91F84" w:rsidRDefault="00F91F84" w:rsidP="00C43430">
                        <w:pPr>
                          <w:pStyle w:val="Banner11"/>
                          <w:spacing w:afterLines="50" w:after="120"/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  <w:t>30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3B265DE1" w14:textId="03276A08" w:rsidR="00F91F84" w:rsidRDefault="00F91F84" w:rsidP="00C43430">
                        <w:pPr>
                          <w:pStyle w:val="Banner11"/>
                          <w:spacing w:afterLines="50" w:after="120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31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49EC661E" w14:textId="77777777" w:rsidR="00F91F84" w:rsidRDefault="00F91F84" w:rsidP="00C43430">
                        <w:pPr>
                          <w:pStyle w:val="Banner11"/>
                          <w:spacing w:afterLines="50" w:after="120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0D165D86" w14:textId="77777777" w:rsidR="00F91F84" w:rsidRDefault="00F91F84" w:rsidP="00C43430">
                        <w:pPr>
                          <w:pStyle w:val="Banner11"/>
                          <w:spacing w:afterLines="50" w:after="120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2E0EA23E" w14:textId="77777777" w:rsidR="00F91F84" w:rsidRDefault="00F91F84" w:rsidP="00C43430">
                        <w:pPr>
                          <w:pStyle w:val="Banner11"/>
                          <w:spacing w:afterLines="50" w:after="120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0272DFB9" w14:textId="77777777" w:rsidR="00F91F84" w:rsidRDefault="00F91F84" w:rsidP="00C43430">
                        <w:pPr>
                          <w:pStyle w:val="Banner11"/>
                          <w:spacing w:afterLines="50" w:after="120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0BFD5C5B" w14:textId="77777777" w:rsidR="00F91F84" w:rsidRDefault="00F91F84" w:rsidP="00C43430">
                        <w:pPr>
                          <w:pStyle w:val="Banner11"/>
                          <w:spacing w:afterLines="50" w:after="120"/>
                          <w:rPr>
                            <w:rFonts w:ascii="AR丸ゴシック体04M" w:eastAsia="AR丸ゴシック体04M" w:hAnsi="AR丸ゴシック体04M"/>
                            <w:color w:val="0000FF"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14:paraId="6835FBA6" w14:textId="77777777" w:rsidR="00CB1292" w:rsidRDefault="00CB1292" w:rsidP="00CB1292">
                  <w:pPr>
                    <w:pStyle w:val="Banner11"/>
                  </w:pPr>
                </w:p>
              </w:txbxContent>
            </v:textbox>
            <w10:wrap anchorx="margin" anchory="margin"/>
          </v:roundrect>
        </w:pict>
      </w:r>
      <w:r w:rsidR="00F91F84">
        <w:rPr>
          <w:noProof/>
          <w:lang w:bidi="ar-SA"/>
        </w:rPr>
        <w:pict w14:anchorId="299160EA">
          <v:rect id="_x0000_s2092" style="position:absolute;margin-left:539.3pt;margin-top:337.5pt;width:238.25pt;height:187.8pt;z-index:4;mso-position-horizontal-relative:margin;mso-position-vertical-relative:margin" filled="f" stroked="f">
            <v:textbox style="mso-next-textbox:#_x0000_s2092" inset="0,0,0,0">
              <w:txbxContent>
                <w:tbl>
                  <w:tblPr>
                    <w:tblW w:w="0" w:type="auto"/>
                    <w:jc w:val="center"/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24"/>
                    <w:gridCol w:w="624"/>
                    <w:gridCol w:w="624"/>
                    <w:gridCol w:w="624"/>
                    <w:gridCol w:w="624"/>
                    <w:gridCol w:w="624"/>
                    <w:gridCol w:w="624"/>
                  </w:tblGrid>
                  <w:tr w:rsidR="00CE0697" w:rsidRPr="00F91F84" w14:paraId="5F1E6ABE" w14:textId="77777777" w:rsidTr="00F91F84">
                    <w:trPr>
                      <w:trHeight w:hRule="exact" w:val="567"/>
                      <w:jc w:val="center"/>
                    </w:trPr>
                    <w:tc>
                      <w:tcPr>
                        <w:tcW w:w="624" w:type="dxa"/>
                      </w:tcPr>
                      <w:p w14:paraId="54AA9C56" w14:textId="77777777" w:rsidR="00CE0697" w:rsidRPr="00F91F84" w:rsidRDefault="00CE0697" w:rsidP="005C219A">
                        <w:pPr>
                          <w:pStyle w:val="BannerHeading2"/>
                          <w:spacing w:beforeLines="50" w:before="120" w:afterLines="100" w:after="240"/>
                          <w:rPr>
                            <w:rFonts w:ascii="AR丸ゴシック体04M" w:eastAsia="AR丸ゴシック体04M" w:hAnsi="AR丸ゴシック体04M"/>
                            <w:i w:val="0"/>
                            <w:color w:val="FF0000"/>
                            <w:sz w:val="32"/>
                            <w:szCs w:val="32"/>
                          </w:rPr>
                        </w:pPr>
                        <w:r w:rsidRPr="00F91F84">
                          <w:rPr>
                            <w:rFonts w:ascii="AR丸ゴシック体04M" w:eastAsia="AR丸ゴシック体04M" w:hAnsi="AR丸ゴシック体04M" w:hint="eastAsia"/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624" w:type="dxa"/>
                      </w:tcPr>
                      <w:p w14:paraId="303C7093" w14:textId="77777777" w:rsidR="00CE0697" w:rsidRPr="00F91F84" w:rsidRDefault="00CE0697" w:rsidP="005C219A">
                        <w:pPr>
                          <w:pStyle w:val="BannerHeading2"/>
                          <w:spacing w:beforeLines="50" w:before="120" w:afterLines="100" w:after="240"/>
                          <w:rPr>
                            <w:rFonts w:ascii="AR丸ゴシック体04M" w:eastAsia="AR丸ゴシック体04M" w:hAnsi="AR丸ゴシック体04M"/>
                            <w:i w:val="0"/>
                            <w:sz w:val="32"/>
                            <w:szCs w:val="32"/>
                          </w:rPr>
                        </w:pPr>
                        <w:r w:rsidRPr="00F91F84">
                          <w:rPr>
                            <w:rFonts w:ascii="AR丸ゴシック体04M" w:eastAsia="AR丸ゴシック体04M" w:hAnsi="AR丸ゴシック体04M" w:hint="eastAsia"/>
                            <w:i w:val="0"/>
                            <w:sz w:val="32"/>
                            <w:szCs w:val="32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624" w:type="dxa"/>
                      </w:tcPr>
                      <w:p w14:paraId="19B78F5F" w14:textId="77777777" w:rsidR="00CE0697" w:rsidRPr="00F91F84" w:rsidRDefault="00CE0697" w:rsidP="005C219A">
                        <w:pPr>
                          <w:pStyle w:val="BannerHeading2"/>
                          <w:spacing w:beforeLines="50" w:before="120" w:afterLines="100" w:after="240"/>
                          <w:rPr>
                            <w:rFonts w:ascii="AR丸ゴシック体04M" w:eastAsia="AR丸ゴシック体04M" w:hAnsi="AR丸ゴシック体04M"/>
                            <w:i w:val="0"/>
                            <w:sz w:val="32"/>
                            <w:szCs w:val="32"/>
                          </w:rPr>
                        </w:pPr>
                        <w:r w:rsidRPr="00F91F84">
                          <w:rPr>
                            <w:rFonts w:ascii="AR丸ゴシック体04M" w:eastAsia="AR丸ゴシック体04M" w:hAnsi="AR丸ゴシック体04M" w:hint="eastAsia"/>
                            <w:i w:val="0"/>
                            <w:sz w:val="32"/>
                            <w:szCs w:val="32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624" w:type="dxa"/>
                      </w:tcPr>
                      <w:p w14:paraId="3203EC6E" w14:textId="77777777" w:rsidR="00CE0697" w:rsidRPr="00F91F84" w:rsidRDefault="00CE0697" w:rsidP="005C219A">
                        <w:pPr>
                          <w:pStyle w:val="BannerHeading2"/>
                          <w:spacing w:beforeLines="50" w:before="120" w:afterLines="100" w:after="240"/>
                          <w:rPr>
                            <w:rFonts w:ascii="AR丸ゴシック体04M" w:eastAsia="AR丸ゴシック体04M" w:hAnsi="AR丸ゴシック体04M"/>
                            <w:i w:val="0"/>
                            <w:sz w:val="32"/>
                            <w:szCs w:val="32"/>
                          </w:rPr>
                        </w:pPr>
                        <w:r w:rsidRPr="00F91F84">
                          <w:rPr>
                            <w:rFonts w:ascii="AR丸ゴシック体04M" w:eastAsia="AR丸ゴシック体04M" w:hAnsi="AR丸ゴシック体04M" w:hint="eastAsia"/>
                            <w:i w:val="0"/>
                            <w:sz w:val="32"/>
                            <w:szCs w:val="32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624" w:type="dxa"/>
                      </w:tcPr>
                      <w:p w14:paraId="5B920549" w14:textId="77777777" w:rsidR="00CE0697" w:rsidRPr="00F91F84" w:rsidRDefault="00CE0697" w:rsidP="005C219A">
                        <w:pPr>
                          <w:pStyle w:val="BannerHeading2"/>
                          <w:spacing w:beforeLines="50" w:before="120" w:afterLines="100" w:after="240"/>
                          <w:rPr>
                            <w:rFonts w:ascii="AR丸ゴシック体04M" w:eastAsia="AR丸ゴシック体04M" w:hAnsi="AR丸ゴシック体04M"/>
                            <w:i w:val="0"/>
                            <w:sz w:val="32"/>
                            <w:szCs w:val="32"/>
                          </w:rPr>
                        </w:pPr>
                        <w:r w:rsidRPr="00F91F84">
                          <w:rPr>
                            <w:rFonts w:ascii="AR丸ゴシック体04M" w:eastAsia="AR丸ゴシック体04M" w:hAnsi="AR丸ゴシック体04M" w:hint="eastAsia"/>
                            <w:i w:val="0"/>
                            <w:sz w:val="32"/>
                            <w:szCs w:val="32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624" w:type="dxa"/>
                      </w:tcPr>
                      <w:p w14:paraId="0BE1ACBF" w14:textId="77777777" w:rsidR="00CE0697" w:rsidRPr="00F91F84" w:rsidRDefault="00CE0697" w:rsidP="005C219A">
                        <w:pPr>
                          <w:pStyle w:val="BannerHeading2"/>
                          <w:spacing w:beforeLines="50" w:before="120" w:afterLines="100" w:after="240"/>
                          <w:rPr>
                            <w:rFonts w:ascii="AR丸ゴシック体04M" w:eastAsia="AR丸ゴシック体04M" w:hAnsi="AR丸ゴシック体04M"/>
                            <w:i w:val="0"/>
                            <w:sz w:val="32"/>
                            <w:szCs w:val="32"/>
                          </w:rPr>
                        </w:pPr>
                        <w:r w:rsidRPr="00F91F84">
                          <w:rPr>
                            <w:rFonts w:ascii="AR丸ゴシック体04M" w:eastAsia="AR丸ゴシック体04M" w:hAnsi="AR丸ゴシック体04M" w:hint="eastAsia"/>
                            <w:i w:val="0"/>
                            <w:sz w:val="32"/>
                            <w:szCs w:val="32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624" w:type="dxa"/>
                      </w:tcPr>
                      <w:p w14:paraId="6BACCC16" w14:textId="77777777" w:rsidR="00CE0697" w:rsidRPr="00F91F84" w:rsidRDefault="00CE0697" w:rsidP="005C219A">
                        <w:pPr>
                          <w:pStyle w:val="BannerHeading2"/>
                          <w:spacing w:beforeLines="50" w:before="120" w:afterLines="100" w:after="240"/>
                          <w:rPr>
                            <w:rFonts w:ascii="AR丸ゴシック体04M" w:eastAsia="AR丸ゴシック体04M" w:hAnsi="AR丸ゴシック体04M"/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</w:pPr>
                        <w:r w:rsidRPr="00F91F84">
                          <w:rPr>
                            <w:rFonts w:ascii="AR丸ゴシック体04M" w:eastAsia="AR丸ゴシック体04M" w:hAnsi="AR丸ゴシック体04M" w:hint="eastAsia"/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CE0697" w:rsidRPr="00F91F84" w14:paraId="36DCADEB" w14:textId="77777777" w:rsidTr="00F91F84">
                    <w:trPr>
                      <w:trHeight w:hRule="exact" w:val="624"/>
                      <w:jc w:val="center"/>
                    </w:trPr>
                    <w:tc>
                      <w:tcPr>
                        <w:tcW w:w="624" w:type="dxa"/>
                        <w:vAlign w:val="center"/>
                      </w:tcPr>
                      <w:p w14:paraId="2CF1D384" w14:textId="77777777" w:rsidR="00CE0697" w:rsidRPr="00F91F84" w:rsidRDefault="00CE0697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544C3649" w14:textId="7B2F1985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1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0ACB655D" w14:textId="58F303F8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2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37FC6844" w14:textId="7DEC1649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3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6938DD7B" w14:textId="651FDC83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4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45959D49" w14:textId="125B804F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5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17BFDF0D" w14:textId="0F584BF2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color w:val="0000FF"/>
                            <w:sz w:val="32"/>
                            <w:szCs w:val="32"/>
                          </w:rPr>
                          <w:t>6</w:t>
                        </w:r>
                      </w:p>
                    </w:tc>
                  </w:tr>
                  <w:tr w:rsidR="00CE0697" w:rsidRPr="00F91F84" w14:paraId="22CA22E9" w14:textId="77777777" w:rsidTr="00F91F84">
                    <w:trPr>
                      <w:trHeight w:hRule="exact" w:val="624"/>
                      <w:jc w:val="center"/>
                    </w:trPr>
                    <w:tc>
                      <w:tcPr>
                        <w:tcW w:w="624" w:type="dxa"/>
                        <w:vAlign w:val="center"/>
                      </w:tcPr>
                      <w:p w14:paraId="4B08F30D" w14:textId="70E85002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  <w:t>7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31611C08" w14:textId="3DD8B56B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8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757D1E5E" w14:textId="55107943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9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5C02F694" w14:textId="16773DBC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10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78BA8479" w14:textId="392CE0F2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11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267907B3" w14:textId="6CA31E82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12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0C292DAE" w14:textId="5E4B856C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color w:val="0000FF"/>
                            <w:sz w:val="32"/>
                            <w:szCs w:val="32"/>
                          </w:rPr>
                          <w:t>13</w:t>
                        </w:r>
                      </w:p>
                    </w:tc>
                  </w:tr>
                  <w:tr w:rsidR="00CE0697" w:rsidRPr="00F91F84" w14:paraId="4C50A2C9" w14:textId="77777777" w:rsidTr="00F91F84">
                    <w:trPr>
                      <w:trHeight w:hRule="exact" w:val="624"/>
                      <w:jc w:val="center"/>
                    </w:trPr>
                    <w:tc>
                      <w:tcPr>
                        <w:tcW w:w="624" w:type="dxa"/>
                        <w:vAlign w:val="center"/>
                      </w:tcPr>
                      <w:p w14:paraId="3FAA0F0C" w14:textId="49154095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  <w:t>14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7A10275B" w14:textId="036B1FB1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</w:pPr>
                        <w:r w:rsidRPr="00F91F84"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  <w:t>15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58C2D2C1" w14:textId="2DDF327F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16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451C2A54" w14:textId="496F7D59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17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6490A7CA" w14:textId="125AD538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18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1C81D0F8" w14:textId="77A97842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19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3B3A72BD" w14:textId="717F26E8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color w:val="0000FF"/>
                            <w:sz w:val="32"/>
                            <w:szCs w:val="32"/>
                          </w:rPr>
                          <w:t>20</w:t>
                        </w:r>
                      </w:p>
                    </w:tc>
                  </w:tr>
                  <w:tr w:rsidR="00CE0697" w:rsidRPr="00F91F84" w14:paraId="5D04F1F8" w14:textId="77777777" w:rsidTr="00F91F84">
                    <w:trPr>
                      <w:trHeight w:hRule="exact" w:val="624"/>
                      <w:jc w:val="center"/>
                    </w:trPr>
                    <w:tc>
                      <w:tcPr>
                        <w:tcW w:w="624" w:type="dxa"/>
                        <w:vAlign w:val="center"/>
                      </w:tcPr>
                      <w:p w14:paraId="4C81E8F6" w14:textId="6701A18D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  <w:t>21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2ED30D72" w14:textId="360161A6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 w:rsidRPr="00F91F84"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22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71B78D5A" w14:textId="592C999C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23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29B6A5B7" w14:textId="6ECAB2AD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24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5F00263C" w14:textId="2BEB8DC5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25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23C7B3F3" w14:textId="57837806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26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3F4F3730" w14:textId="49A7EF1B" w:rsidR="00CE0697" w:rsidRPr="00F91F84" w:rsidRDefault="00F91F84" w:rsidP="00292719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color w:val="0000FF"/>
                            <w:sz w:val="32"/>
                            <w:szCs w:val="32"/>
                          </w:rPr>
                          <w:t>27</w:t>
                        </w:r>
                      </w:p>
                    </w:tc>
                  </w:tr>
                  <w:tr w:rsidR="00CE0697" w:rsidRPr="00F91F84" w14:paraId="28D75BDE" w14:textId="77777777" w:rsidTr="00F91F84">
                    <w:trPr>
                      <w:trHeight w:hRule="exact" w:val="624"/>
                      <w:jc w:val="center"/>
                    </w:trPr>
                    <w:tc>
                      <w:tcPr>
                        <w:tcW w:w="624" w:type="dxa"/>
                        <w:vAlign w:val="center"/>
                      </w:tcPr>
                      <w:p w14:paraId="21C3A684" w14:textId="1401C511" w:rsidR="00CE0697" w:rsidRPr="00F91F84" w:rsidRDefault="00F91F84" w:rsidP="005C219A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color w:val="FF0000"/>
                            <w:sz w:val="32"/>
                            <w:szCs w:val="32"/>
                          </w:rPr>
                          <w:t>28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69D7CD3F" w14:textId="31546E8C" w:rsidR="00CE0697" w:rsidRPr="00F91F84" w:rsidRDefault="00F91F84" w:rsidP="005C219A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29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16E9EC0A" w14:textId="1F3EBD22" w:rsidR="00CE0697" w:rsidRPr="00F91F84" w:rsidRDefault="00F91F84" w:rsidP="005C219A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30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271102AB" w14:textId="71CA3819" w:rsidR="00CE0697" w:rsidRPr="00F91F84" w:rsidRDefault="00F91F84" w:rsidP="005C219A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  <w:t>31</w:t>
                        </w: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52A01517" w14:textId="21D2AF1B" w:rsidR="00CE0697" w:rsidRPr="00F91F84" w:rsidRDefault="00CE0697" w:rsidP="005C219A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6255EB52" w14:textId="56B967DF" w:rsidR="00CE0697" w:rsidRPr="00F91F84" w:rsidRDefault="00CE0697" w:rsidP="005C219A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24" w:type="dxa"/>
                        <w:vAlign w:val="center"/>
                      </w:tcPr>
                      <w:p w14:paraId="15318C12" w14:textId="75D71123" w:rsidR="00CE0697" w:rsidRPr="00F91F84" w:rsidRDefault="00CE0697" w:rsidP="005C219A">
                        <w:pPr>
                          <w:pStyle w:val="Banner11"/>
                          <w:rPr>
                            <w:rFonts w:ascii="AR丸ゴシック体04M" w:eastAsia="AR丸ゴシック体04M" w:hAnsi="AR丸ゴシック体04M"/>
                            <w:color w:val="0000FF"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14:paraId="7ECE80A4" w14:textId="77777777" w:rsidR="00CE0697" w:rsidRDefault="00CE0697" w:rsidP="00CE0697">
                  <w:pPr>
                    <w:pStyle w:val="Banner11"/>
                  </w:pPr>
                </w:p>
              </w:txbxContent>
            </v:textbox>
            <w10:wrap anchorx="margin" anchory="margin"/>
          </v:rect>
        </w:pict>
      </w:r>
    </w:p>
    <w:sectPr w:rsidR="001C039C" w:rsidSect="00E973F9">
      <w:pgSz w:w="16839" w:h="11907" w:orient="landscape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9EFF9" w14:textId="77777777" w:rsidR="00E973F9" w:rsidRPr="00ED5739" w:rsidRDefault="00E973F9" w:rsidP="00ED5739">
      <w:pPr>
        <w:pStyle w:val="Banner10"/>
        <w:spacing w:before="0" w:after="0"/>
        <w:rPr>
          <w:b w:val="0"/>
          <w:sz w:val="21"/>
        </w:rPr>
      </w:pPr>
      <w:r>
        <w:separator/>
      </w:r>
    </w:p>
  </w:endnote>
  <w:endnote w:type="continuationSeparator" w:id="0">
    <w:p w14:paraId="767E4D06" w14:textId="77777777" w:rsidR="00E973F9" w:rsidRPr="00ED5739" w:rsidRDefault="00E973F9" w:rsidP="00ED5739">
      <w:pPr>
        <w:pStyle w:val="Banner10"/>
        <w:spacing w:before="0" w:after="0"/>
        <w:rPr>
          <w:b w:val="0"/>
          <w:sz w:val="21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04M">
    <w:panose1 w:val="020F0609000000000000"/>
    <w:charset w:val="80"/>
    <w:family w:val="modern"/>
    <w:pitch w:val="fixed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77A8F" w14:textId="77777777" w:rsidR="00E973F9" w:rsidRPr="00ED5739" w:rsidRDefault="00E973F9" w:rsidP="00ED5739">
      <w:pPr>
        <w:pStyle w:val="Banner10"/>
        <w:spacing w:before="0" w:after="0"/>
        <w:rPr>
          <w:b w:val="0"/>
          <w:sz w:val="21"/>
        </w:rPr>
      </w:pPr>
      <w:r>
        <w:separator/>
      </w:r>
    </w:p>
  </w:footnote>
  <w:footnote w:type="continuationSeparator" w:id="0">
    <w:p w14:paraId="43B3954B" w14:textId="77777777" w:rsidR="00E973F9" w:rsidRPr="00ED5739" w:rsidRDefault="00E973F9" w:rsidP="00ED5739">
      <w:pPr>
        <w:pStyle w:val="Banner10"/>
        <w:spacing w:before="0" w:after="0"/>
        <w:rPr>
          <w:b w:val="0"/>
          <w:sz w:val="21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D7E84F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98016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5626B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E1892F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6E005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68C9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C707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EE1A3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3E2A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3A8B8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49494734">
    <w:abstractNumId w:val="9"/>
  </w:num>
  <w:num w:numId="2" w16cid:durableId="114568762">
    <w:abstractNumId w:val="7"/>
  </w:num>
  <w:num w:numId="3" w16cid:durableId="557395957">
    <w:abstractNumId w:val="6"/>
  </w:num>
  <w:num w:numId="4" w16cid:durableId="2029525427">
    <w:abstractNumId w:val="5"/>
  </w:num>
  <w:num w:numId="5" w16cid:durableId="302195738">
    <w:abstractNumId w:val="4"/>
  </w:num>
  <w:num w:numId="6" w16cid:durableId="887378301">
    <w:abstractNumId w:val="8"/>
  </w:num>
  <w:num w:numId="7" w16cid:durableId="1872842276">
    <w:abstractNumId w:val="3"/>
  </w:num>
  <w:num w:numId="8" w16cid:durableId="1877617667">
    <w:abstractNumId w:val="2"/>
  </w:num>
  <w:num w:numId="9" w16cid:durableId="681931894">
    <w:abstractNumId w:val="1"/>
  </w:num>
  <w:num w:numId="10" w16cid:durableId="507208547">
    <w:abstractNumId w:val="0"/>
  </w:num>
  <w:num w:numId="11" w16cid:durableId="731849628">
    <w:abstractNumId w:val="9"/>
  </w:num>
  <w:num w:numId="12" w16cid:durableId="1305431209">
    <w:abstractNumId w:val="7"/>
  </w:num>
  <w:num w:numId="13" w16cid:durableId="737247017">
    <w:abstractNumId w:val="6"/>
  </w:num>
  <w:num w:numId="14" w16cid:durableId="669720121">
    <w:abstractNumId w:val="5"/>
  </w:num>
  <w:num w:numId="15" w16cid:durableId="431127428">
    <w:abstractNumId w:val="4"/>
  </w:num>
  <w:num w:numId="16" w16cid:durableId="1267811990">
    <w:abstractNumId w:val="8"/>
  </w:num>
  <w:num w:numId="17" w16cid:durableId="1010331690">
    <w:abstractNumId w:val="3"/>
  </w:num>
  <w:num w:numId="18" w16cid:durableId="1415128676">
    <w:abstractNumId w:val="2"/>
  </w:num>
  <w:num w:numId="19" w16cid:durableId="213199416">
    <w:abstractNumId w:val="1"/>
  </w:num>
  <w:num w:numId="20" w16cid:durableId="1768652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05"/>
  <w:drawingGridVerticalSpacing w:val="2"/>
  <w:displayHorizontalDrawingGridEvery w:val="2"/>
  <w:displayVerticalDrawingGridEvery w:val="2"/>
  <w:noPunctuationKerning/>
  <w:characterSpacingControl w:val="doNotCompress"/>
  <w:hdrShapeDefaults>
    <o:shapedefaults v:ext="edit" spidmax="2118" style="mso-position-horizontal-relative:margin;mso-position-vertical-relative:margin" fill="f" fillcolor="white" stroke="f">
      <v:fill color="white" on="f"/>
      <v:stroke on="f"/>
      <v:textbox inset="0,0,0,0"/>
      <o:colormru v:ext="edit" colors="#d9ecff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alendar post wizard balloon" w:val="0"/>
  </w:docVars>
  <w:rsids>
    <w:rsidRoot w:val="009A709E"/>
    <w:rsid w:val="00030405"/>
    <w:rsid w:val="00056908"/>
    <w:rsid w:val="000776E9"/>
    <w:rsid w:val="000D6A5F"/>
    <w:rsid w:val="000E1AE4"/>
    <w:rsid w:val="00111859"/>
    <w:rsid w:val="00147015"/>
    <w:rsid w:val="0019055D"/>
    <w:rsid w:val="00192F61"/>
    <w:rsid w:val="00194010"/>
    <w:rsid w:val="001C039C"/>
    <w:rsid w:val="0022240B"/>
    <w:rsid w:val="002303DC"/>
    <w:rsid w:val="00231571"/>
    <w:rsid w:val="002623F2"/>
    <w:rsid w:val="0027707F"/>
    <w:rsid w:val="00290598"/>
    <w:rsid w:val="00292719"/>
    <w:rsid w:val="002B7102"/>
    <w:rsid w:val="003912FA"/>
    <w:rsid w:val="003B63E8"/>
    <w:rsid w:val="003C3D6D"/>
    <w:rsid w:val="00410A3C"/>
    <w:rsid w:val="00440B67"/>
    <w:rsid w:val="00442E46"/>
    <w:rsid w:val="004632C9"/>
    <w:rsid w:val="004B719B"/>
    <w:rsid w:val="004D2191"/>
    <w:rsid w:val="004F7295"/>
    <w:rsid w:val="00506E5F"/>
    <w:rsid w:val="0057363C"/>
    <w:rsid w:val="005C219A"/>
    <w:rsid w:val="00653896"/>
    <w:rsid w:val="00675D99"/>
    <w:rsid w:val="007126A7"/>
    <w:rsid w:val="007224EA"/>
    <w:rsid w:val="007A4DD9"/>
    <w:rsid w:val="007B3C2E"/>
    <w:rsid w:val="007F67F5"/>
    <w:rsid w:val="00806C2D"/>
    <w:rsid w:val="008C77BE"/>
    <w:rsid w:val="008E1ABA"/>
    <w:rsid w:val="00911EF9"/>
    <w:rsid w:val="00912A81"/>
    <w:rsid w:val="009479AF"/>
    <w:rsid w:val="00954D74"/>
    <w:rsid w:val="009A709E"/>
    <w:rsid w:val="009D58DC"/>
    <w:rsid w:val="009D62FB"/>
    <w:rsid w:val="009E2EAF"/>
    <w:rsid w:val="00AA032F"/>
    <w:rsid w:val="00AF4AE7"/>
    <w:rsid w:val="00B47D48"/>
    <w:rsid w:val="00BD2AA1"/>
    <w:rsid w:val="00BF206F"/>
    <w:rsid w:val="00C01EED"/>
    <w:rsid w:val="00C31A88"/>
    <w:rsid w:val="00C43430"/>
    <w:rsid w:val="00C441C3"/>
    <w:rsid w:val="00CB1292"/>
    <w:rsid w:val="00CE0697"/>
    <w:rsid w:val="00CF035C"/>
    <w:rsid w:val="00D60016"/>
    <w:rsid w:val="00D74E2B"/>
    <w:rsid w:val="00D92987"/>
    <w:rsid w:val="00DB6220"/>
    <w:rsid w:val="00DC5660"/>
    <w:rsid w:val="00DD796D"/>
    <w:rsid w:val="00E10362"/>
    <w:rsid w:val="00E30CE6"/>
    <w:rsid w:val="00E526E4"/>
    <w:rsid w:val="00E91C9B"/>
    <w:rsid w:val="00E973F9"/>
    <w:rsid w:val="00ED3377"/>
    <w:rsid w:val="00ED5739"/>
    <w:rsid w:val="00EF2449"/>
    <w:rsid w:val="00F01AD7"/>
    <w:rsid w:val="00F10D3D"/>
    <w:rsid w:val="00F3767D"/>
    <w:rsid w:val="00F56E17"/>
    <w:rsid w:val="00F91F84"/>
    <w:rsid w:val="00FF1444"/>
    <w:rsid w:val="00FF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18" style="mso-position-horizontal-relative:margin;mso-position-vertical-relative:margin" fill="f" fillcolor="white" stroke="f">
      <v:fill color="white" on="f"/>
      <v:stroke on="f"/>
      <v:textbox inset="0,0,0,0"/>
      <o:colormru v:ext="edit" colors="#d9ecff"/>
    </o:shapedefaults>
    <o:shapelayout v:ext="edit">
      <o:idmap v:ext="edit" data="2"/>
    </o:shapelayout>
  </w:shapeDefaults>
  <w:decimalSymbol w:val="."/>
  <w:listSeparator w:val=","/>
  <w14:docId w14:val="64BEAEF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kern w:val="21"/>
      <w:sz w:val="21"/>
      <w:lang w:bidi="he-IL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kern w:val="40"/>
      <w:sz w:val="40"/>
      <w:lang w:eastAsia="en-US" w:bidi="he-IL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01">
    <w:name w:val="Banner01"/>
    <w:basedOn w:val="Banner00"/>
    <w:next w:val="a1"/>
    <w:pPr>
      <w:spacing w:after="240"/>
    </w:pPr>
  </w:style>
  <w:style w:type="paragraph" w:customStyle="1" w:styleId="Banner10">
    <w:name w:val="Banner10"/>
    <w:basedOn w:val="a1"/>
    <w:pPr>
      <w:spacing w:before="720" w:after="120"/>
      <w:jc w:val="center"/>
    </w:pPr>
    <w:rPr>
      <w:b/>
      <w:sz w:val="56"/>
    </w:rPr>
  </w:style>
  <w:style w:type="paragraph" w:customStyle="1" w:styleId="Banner11">
    <w:name w:val="Banner11"/>
    <w:basedOn w:val="a1"/>
    <w:next w:val="a1"/>
    <w:pPr>
      <w:jc w:val="center"/>
    </w:pPr>
    <w:rPr>
      <w:b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color w:val="FFFFFF"/>
      <w:kern w:val="56"/>
      <w:sz w:val="56"/>
      <w:lang w:eastAsia="en-US" w:bidi="he-IL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kern w:val="24"/>
      <w:sz w:val="24"/>
      <w:lang w:eastAsia="en-US" w:bidi="he-IL"/>
    </w:rPr>
  </w:style>
  <w:style w:type="paragraph" w:customStyle="1" w:styleId="Boxes00">
    <w:name w:val="Boxes00"/>
    <w:basedOn w:val="a1"/>
    <w:pPr>
      <w:spacing w:before="240" w:after="120"/>
      <w:jc w:val="center"/>
    </w:pPr>
    <w:rPr>
      <w:b/>
      <w:sz w:val="60"/>
    </w:rPr>
  </w:style>
  <w:style w:type="paragraph" w:customStyle="1" w:styleId="Boxes01">
    <w:name w:val="Boxes01"/>
    <w:next w:val="a1"/>
    <w:pPr>
      <w:jc w:val="center"/>
    </w:pPr>
    <w:rPr>
      <w:b/>
      <w:noProof/>
      <w:kern w:val="96"/>
      <w:sz w:val="96"/>
      <w:lang w:eastAsia="en-US" w:bidi="he-IL"/>
    </w:rPr>
  </w:style>
  <w:style w:type="paragraph" w:customStyle="1" w:styleId="Boxes10">
    <w:name w:val="Boxes10"/>
    <w:basedOn w:val="a1"/>
    <w:pPr>
      <w:spacing w:before="360" w:after="120"/>
      <w:jc w:val="center"/>
    </w:pPr>
    <w:rPr>
      <w:b/>
      <w:sz w:val="72"/>
    </w:rPr>
  </w:style>
  <w:style w:type="paragraph" w:customStyle="1" w:styleId="Boxes11">
    <w:name w:val="Boxes11"/>
    <w:basedOn w:val="Boxes01"/>
    <w:next w:val="a1"/>
    <w:rPr>
      <w:sz w:val="72"/>
    </w:rPr>
  </w:style>
  <w:style w:type="paragraph" w:customStyle="1" w:styleId="ExtraInfo">
    <w:name w:val="Extra Info"/>
    <w:basedOn w:val="a1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kern w:val="168"/>
      <w:sz w:val="168"/>
      <w:lang w:bidi="he-IL"/>
    </w:rPr>
  </w:style>
  <w:style w:type="paragraph" w:customStyle="1" w:styleId="JazzyHeading10">
    <w:name w:val="Jazzy Heading10"/>
    <w:basedOn w:val="a1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sz w:val="40"/>
    </w:rPr>
  </w:style>
  <w:style w:type="paragraph" w:customStyle="1" w:styleId="JazzyHeading2">
    <w:name w:val="Jazzy Heading2"/>
    <w:pPr>
      <w:jc w:val="center"/>
    </w:pPr>
    <w:rPr>
      <w:b/>
      <w:kern w:val="60"/>
      <w:sz w:val="60"/>
      <w:lang w:bidi="he-IL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kern w:val="40"/>
      <w:sz w:val="40"/>
      <w:lang w:bidi="he-IL"/>
    </w:rPr>
  </w:style>
  <w:style w:type="paragraph" w:customStyle="1" w:styleId="JazzyHeading4">
    <w:name w:val="Jazzy Heading4"/>
    <w:basedOn w:val="a1"/>
    <w:pPr>
      <w:spacing w:line="1440" w:lineRule="exact"/>
      <w:jc w:val="center"/>
    </w:pPr>
    <w:rPr>
      <w:rFonts w:ascii="Algerian" w:hAnsi="Algerian"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a1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a1"/>
    <w:pPr>
      <w:spacing w:before="160"/>
      <w:jc w:val="center"/>
    </w:pPr>
    <w:rPr>
      <w:b/>
      <w:sz w:val="52"/>
    </w:rPr>
  </w:style>
  <w:style w:type="paragraph" w:customStyle="1" w:styleId="Jazzy01">
    <w:name w:val="Jazzy01"/>
    <w:next w:val="ExtraInfo"/>
    <w:pPr>
      <w:jc w:val="center"/>
    </w:pPr>
    <w:rPr>
      <w:b/>
      <w:kern w:val="72"/>
      <w:sz w:val="72"/>
      <w:lang w:bidi="he-IL"/>
    </w:rPr>
  </w:style>
  <w:style w:type="paragraph" w:customStyle="1" w:styleId="Jazzy10">
    <w:name w:val="Jazzy10"/>
    <w:basedOn w:val="a1"/>
    <w:pPr>
      <w:spacing w:before="240" w:after="120"/>
      <w:jc w:val="center"/>
    </w:pPr>
    <w:rPr>
      <w:b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HTML">
    <w:name w:val="HTML Address"/>
    <w:basedOn w:val="a1"/>
    <w:rPr>
      <w:i/>
      <w:iCs/>
    </w:rPr>
  </w:style>
  <w:style w:type="character" w:styleId="HTML0">
    <w:name w:val="HTML Keyboard"/>
    <w:rPr>
      <w:rFonts w:ascii="Courier New" w:hAnsi="Courier New"/>
      <w:sz w:val="20"/>
      <w:szCs w:val="20"/>
    </w:rPr>
  </w:style>
  <w:style w:type="character" w:styleId="HTML1">
    <w:name w:val="HTML Code"/>
    <w:rPr>
      <w:rFonts w:ascii="Courier New" w:hAnsi="Courier New"/>
      <w:sz w:val="20"/>
      <w:szCs w:val="20"/>
    </w:rPr>
  </w:style>
  <w:style w:type="character" w:styleId="HTML2">
    <w:name w:val="HTML Sample"/>
    <w:rPr>
      <w:rFonts w:ascii="Courier New" w:hAnsi="Courier New"/>
    </w:rPr>
  </w:style>
  <w:style w:type="character" w:customStyle="1" w:styleId="HTML3">
    <w:name w:val="HTML タイプライタ"/>
    <w:rPr>
      <w:rFonts w:ascii="Courier New" w:hAnsi="Courier New"/>
      <w:sz w:val="20"/>
      <w:szCs w:val="20"/>
    </w:rPr>
  </w:style>
  <w:style w:type="character" w:styleId="HTML4">
    <w:name w:val="HTML Cite"/>
    <w:rPr>
      <w:i/>
      <w:iCs/>
    </w:rPr>
  </w:style>
  <w:style w:type="paragraph" w:styleId="HTML5">
    <w:name w:val="HTML Preformatted"/>
    <w:basedOn w:val="a1"/>
    <w:rPr>
      <w:rFonts w:ascii="Courier New" w:hAnsi="Courier New" w:cs="Courier New"/>
    </w:rPr>
  </w:style>
  <w:style w:type="character" w:styleId="HTML6">
    <w:name w:val="HTML Definition"/>
    <w:rPr>
      <w:i/>
      <w:iCs/>
    </w:rPr>
  </w:style>
  <w:style w:type="character" w:styleId="HTML7">
    <w:name w:val="HTML Variable"/>
    <w:rPr>
      <w:i/>
      <w:iCs/>
    </w:rPr>
  </w:style>
  <w:style w:type="character" w:styleId="HTML8">
    <w:name w:val="HTML Acronym"/>
    <w:basedOn w:val="a2"/>
  </w:style>
  <w:style w:type="character" w:styleId="a5">
    <w:name w:val="annotation reference"/>
    <w:semiHidden/>
    <w:rPr>
      <w:sz w:val="16"/>
      <w:szCs w:val="16"/>
    </w:rPr>
  </w:style>
  <w:style w:type="paragraph" w:styleId="a6">
    <w:name w:val="annotation text"/>
    <w:basedOn w:val="a1"/>
    <w:semiHidden/>
  </w:style>
  <w:style w:type="character" w:styleId="a7">
    <w:name w:val="Hyperlink"/>
    <w:rPr>
      <w:color w:val="0000FF"/>
      <w:u w:val="single"/>
    </w:rPr>
  </w:style>
  <w:style w:type="paragraph" w:styleId="a8">
    <w:name w:val="footer"/>
    <w:basedOn w:val="a1"/>
    <w:pPr>
      <w:tabs>
        <w:tab w:val="center" w:pos="4252"/>
        <w:tab w:val="right" w:pos="8504"/>
      </w:tabs>
    </w:pPr>
  </w:style>
  <w:style w:type="paragraph" w:styleId="a9">
    <w:name w:val="Block Text"/>
    <w:basedOn w:val="a1"/>
    <w:pPr>
      <w:spacing w:after="120"/>
      <w:ind w:left="1440" w:right="1440"/>
    </w:pPr>
  </w:style>
  <w:style w:type="character" w:styleId="aa">
    <w:name w:val="page number"/>
    <w:basedOn w:val="a2"/>
  </w:style>
  <w:style w:type="paragraph" w:styleId="ab">
    <w:name w:val="header"/>
    <w:basedOn w:val="a1"/>
    <w:pPr>
      <w:tabs>
        <w:tab w:val="center" w:pos="4252"/>
        <w:tab w:val="right" w:pos="8504"/>
      </w:tabs>
    </w:p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bidi="he-IL"/>
    </w:rPr>
  </w:style>
  <w:style w:type="paragraph" w:styleId="a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e">
    <w:name w:val="Salutation"/>
    <w:basedOn w:val="a1"/>
    <w:next w:val="a1"/>
  </w:style>
  <w:style w:type="paragraph" w:styleId="af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0">
    <w:name w:val="List"/>
    <w:basedOn w:val="a1"/>
    <w:pPr>
      <w:ind w:left="283" w:hanging="283"/>
    </w:pPr>
  </w:style>
  <w:style w:type="paragraph" w:styleId="22">
    <w:name w:val="List 2"/>
    <w:basedOn w:val="a1"/>
    <w:pPr>
      <w:ind w:left="566" w:hanging="283"/>
    </w:pPr>
  </w:style>
  <w:style w:type="paragraph" w:styleId="32">
    <w:name w:val="List 3"/>
    <w:basedOn w:val="a1"/>
    <w:pPr>
      <w:ind w:left="849" w:hanging="283"/>
    </w:pPr>
  </w:style>
  <w:style w:type="paragraph" w:styleId="42">
    <w:name w:val="List 4"/>
    <w:basedOn w:val="a1"/>
    <w:pPr>
      <w:ind w:left="1132" w:hanging="283"/>
    </w:pPr>
  </w:style>
  <w:style w:type="paragraph" w:styleId="52">
    <w:name w:val="List 5"/>
    <w:basedOn w:val="a1"/>
    <w:pPr>
      <w:ind w:left="1415" w:hanging="283"/>
    </w:pPr>
  </w:style>
  <w:style w:type="paragraph" w:styleId="af1">
    <w:name w:val="table of authorities"/>
    <w:basedOn w:val="a1"/>
    <w:next w:val="a1"/>
    <w:semiHidden/>
    <w:pPr>
      <w:ind w:left="200" w:hanging="200"/>
    </w:pPr>
  </w:style>
  <w:style w:type="paragraph" w:styleId="af2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0">
    <w:name w:val="List Bullet"/>
    <w:basedOn w:val="a1"/>
    <w:autoRedefine/>
    <w:pPr>
      <w:numPr>
        <w:numId w:val="11"/>
      </w:numPr>
    </w:pPr>
  </w:style>
  <w:style w:type="paragraph" w:styleId="20">
    <w:name w:val="List Bullet 2"/>
    <w:basedOn w:val="a1"/>
    <w:autoRedefine/>
    <w:pPr>
      <w:numPr>
        <w:numId w:val="12"/>
      </w:numPr>
    </w:pPr>
  </w:style>
  <w:style w:type="paragraph" w:styleId="30">
    <w:name w:val="List Bullet 3"/>
    <w:basedOn w:val="a1"/>
    <w:autoRedefine/>
    <w:pPr>
      <w:numPr>
        <w:numId w:val="13"/>
      </w:numPr>
    </w:pPr>
  </w:style>
  <w:style w:type="paragraph" w:styleId="40">
    <w:name w:val="List Bullet 4"/>
    <w:basedOn w:val="a1"/>
    <w:autoRedefine/>
    <w:pPr>
      <w:numPr>
        <w:numId w:val="14"/>
      </w:numPr>
    </w:pPr>
  </w:style>
  <w:style w:type="paragraph" w:styleId="50">
    <w:name w:val="List Bullet 5"/>
    <w:basedOn w:val="a1"/>
    <w:autoRedefine/>
    <w:pPr>
      <w:numPr>
        <w:numId w:val="15"/>
      </w:numPr>
    </w:pPr>
  </w:style>
  <w:style w:type="paragraph" w:styleId="af3">
    <w:name w:val="List Continue"/>
    <w:basedOn w:val="a1"/>
    <w:pPr>
      <w:spacing w:after="120"/>
      <w:ind w:left="283"/>
    </w:pPr>
  </w:style>
  <w:style w:type="paragraph" w:styleId="23">
    <w:name w:val="List Continue 2"/>
    <w:basedOn w:val="a1"/>
    <w:pPr>
      <w:spacing w:after="120"/>
      <w:ind w:left="566"/>
    </w:pPr>
  </w:style>
  <w:style w:type="paragraph" w:styleId="33">
    <w:name w:val="List Continue 3"/>
    <w:basedOn w:val="a1"/>
    <w:pPr>
      <w:spacing w:after="120"/>
      <w:ind w:left="849"/>
    </w:pPr>
  </w:style>
  <w:style w:type="paragraph" w:styleId="43">
    <w:name w:val="List Continue 4"/>
    <w:basedOn w:val="a1"/>
    <w:pPr>
      <w:spacing w:after="120"/>
      <w:ind w:left="1132"/>
    </w:pPr>
  </w:style>
  <w:style w:type="paragraph" w:styleId="53">
    <w:name w:val="List Continue 5"/>
    <w:basedOn w:val="a1"/>
    <w:pPr>
      <w:spacing w:after="120"/>
      <w:ind w:left="1415"/>
    </w:pPr>
  </w:style>
  <w:style w:type="paragraph" w:styleId="af4">
    <w:name w:val="Note Heading"/>
    <w:basedOn w:val="a1"/>
    <w:next w:val="a1"/>
  </w:style>
  <w:style w:type="character" w:styleId="af5">
    <w:name w:val="footnote reference"/>
    <w:semiHidden/>
    <w:rPr>
      <w:vertAlign w:val="superscript"/>
    </w:rPr>
  </w:style>
  <w:style w:type="paragraph" w:styleId="af6">
    <w:name w:val="footnote text"/>
    <w:basedOn w:val="a1"/>
    <w:semiHidden/>
  </w:style>
  <w:style w:type="character" w:styleId="af7">
    <w:name w:val="Emphasis"/>
    <w:qFormat/>
    <w:rPr>
      <w:i/>
      <w:iCs/>
    </w:rPr>
  </w:style>
  <w:style w:type="character" w:styleId="af8">
    <w:name w:val="Strong"/>
    <w:qFormat/>
    <w:rPr>
      <w:b/>
      <w:bCs/>
    </w:rPr>
  </w:style>
  <w:style w:type="paragraph" w:styleId="af9">
    <w:name w:val="Closing"/>
    <w:basedOn w:val="a1"/>
    <w:pPr>
      <w:ind w:left="4252"/>
    </w:pPr>
  </w:style>
  <w:style w:type="paragraph" w:styleId="afa">
    <w:name w:val="Document Map"/>
    <w:basedOn w:val="a1"/>
    <w:semiHidden/>
    <w:pPr>
      <w:shd w:val="clear" w:color="auto" w:fill="000080"/>
    </w:pPr>
    <w:rPr>
      <w:rFonts w:ascii="MS UI Gothic" w:eastAsia="MS UI Gothic"/>
    </w:rPr>
  </w:style>
  <w:style w:type="character" w:styleId="afb">
    <w:name w:val="line number"/>
    <w:basedOn w:val="a2"/>
  </w:style>
  <w:style w:type="paragraph" w:styleId="afc">
    <w:name w:val="envelope return"/>
    <w:basedOn w:val="a1"/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4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4">
    <w:name w:val="index 4"/>
    <w:basedOn w:val="a1"/>
    <w:next w:val="a1"/>
    <w:autoRedefine/>
    <w:semiHidden/>
    <w:pPr>
      <w:ind w:left="800" w:hanging="200"/>
    </w:pPr>
  </w:style>
  <w:style w:type="paragraph" w:styleId="54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d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e">
    <w:name w:val="Signature"/>
    <w:basedOn w:val="a1"/>
    <w:pPr>
      <w:ind w:left="4252"/>
    </w:pPr>
  </w:style>
  <w:style w:type="paragraph" w:styleId="aff">
    <w:name w:val="Plain Text"/>
    <w:basedOn w:val="a1"/>
    <w:rPr>
      <w:rFonts w:ascii="Courier New" w:hAnsi="Courier New" w:cs="Courier New"/>
    </w:rPr>
  </w:style>
  <w:style w:type="paragraph" w:styleId="aff0">
    <w:name w:val="caption"/>
    <w:basedOn w:val="a1"/>
    <w:next w:val="a1"/>
    <w:qFormat/>
    <w:pPr>
      <w:spacing w:before="120" w:after="120"/>
    </w:pPr>
    <w:rPr>
      <w:b/>
      <w:bCs/>
    </w:rPr>
  </w:style>
  <w:style w:type="paragraph" w:styleId="aff1">
    <w:name w:val="table of figures"/>
    <w:basedOn w:val="a1"/>
    <w:next w:val="a1"/>
    <w:semiHidden/>
    <w:pPr>
      <w:ind w:left="400" w:hanging="400"/>
    </w:pPr>
  </w:style>
  <w:style w:type="paragraph" w:styleId="a">
    <w:name w:val="List Number"/>
    <w:basedOn w:val="a1"/>
    <w:pPr>
      <w:numPr>
        <w:numId w:val="16"/>
      </w:numPr>
    </w:pPr>
  </w:style>
  <w:style w:type="paragraph" w:styleId="2">
    <w:name w:val="List Number 2"/>
    <w:basedOn w:val="a1"/>
    <w:pPr>
      <w:numPr>
        <w:numId w:val="17"/>
      </w:numPr>
    </w:pPr>
  </w:style>
  <w:style w:type="paragraph" w:styleId="3">
    <w:name w:val="List Number 3"/>
    <w:basedOn w:val="a1"/>
    <w:pPr>
      <w:numPr>
        <w:numId w:val="18"/>
      </w:numPr>
    </w:pPr>
  </w:style>
  <w:style w:type="paragraph" w:styleId="4">
    <w:name w:val="List Number 4"/>
    <w:basedOn w:val="a1"/>
    <w:pPr>
      <w:numPr>
        <w:numId w:val="19"/>
      </w:numPr>
    </w:pPr>
  </w:style>
  <w:style w:type="paragraph" w:styleId="5">
    <w:name w:val="List Number 5"/>
    <w:basedOn w:val="a1"/>
    <w:pPr>
      <w:numPr>
        <w:numId w:val="20"/>
      </w:numPr>
    </w:pPr>
  </w:style>
  <w:style w:type="paragraph" w:styleId="aff2">
    <w:name w:val="E-mail Signature"/>
    <w:basedOn w:val="a1"/>
  </w:style>
  <w:style w:type="paragraph" w:styleId="aff3">
    <w:name w:val="Date"/>
    <w:basedOn w:val="a1"/>
    <w:next w:val="a1"/>
  </w:style>
  <w:style w:type="paragraph" w:styleId="Web">
    <w:name w:val="Normal (Web)"/>
    <w:basedOn w:val="a1"/>
    <w:rPr>
      <w:sz w:val="24"/>
      <w:szCs w:val="24"/>
    </w:rPr>
  </w:style>
  <w:style w:type="paragraph" w:styleId="aff4">
    <w:name w:val="Normal Indent"/>
    <w:basedOn w:val="a1"/>
    <w:pPr>
      <w:ind w:left="720"/>
    </w:pPr>
  </w:style>
  <w:style w:type="character" w:styleId="aff5">
    <w:name w:val="FollowedHyperlink"/>
    <w:rPr>
      <w:color w:val="800080"/>
      <w:u w:val="single"/>
    </w:rPr>
  </w:style>
  <w:style w:type="paragraph" w:styleId="af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7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aff8">
    <w:name w:val="endnote reference"/>
    <w:semiHidden/>
    <w:rPr>
      <w:vertAlign w:val="superscript"/>
    </w:rPr>
  </w:style>
  <w:style w:type="paragraph" w:styleId="aff9">
    <w:name w:val="endnote text"/>
    <w:basedOn w:val="a1"/>
    <w:semiHidden/>
  </w:style>
  <w:style w:type="paragraph" w:styleId="affa">
    <w:name w:val="Body Text"/>
    <w:basedOn w:val="a1"/>
    <w:pPr>
      <w:spacing w:after="120"/>
    </w:pPr>
  </w:style>
  <w:style w:type="paragraph" w:styleId="25">
    <w:name w:val="Body Text 2"/>
    <w:basedOn w:val="a1"/>
    <w:pPr>
      <w:spacing w:after="120" w:line="480" w:lineRule="auto"/>
    </w:pPr>
  </w:style>
  <w:style w:type="paragraph" w:styleId="35">
    <w:name w:val="Body Text 3"/>
    <w:basedOn w:val="a1"/>
    <w:pPr>
      <w:spacing w:after="120"/>
    </w:pPr>
    <w:rPr>
      <w:sz w:val="16"/>
      <w:szCs w:val="16"/>
    </w:rPr>
  </w:style>
  <w:style w:type="paragraph" w:styleId="affb">
    <w:name w:val="Body Text Indent"/>
    <w:basedOn w:val="a1"/>
    <w:pPr>
      <w:spacing w:after="120"/>
      <w:ind w:left="283"/>
    </w:pPr>
  </w:style>
  <w:style w:type="paragraph" w:styleId="26">
    <w:name w:val="Body Text Indent 2"/>
    <w:basedOn w:val="a1"/>
    <w:pPr>
      <w:spacing w:after="120" w:line="480" w:lineRule="auto"/>
      <w:ind w:left="283"/>
    </w:pPr>
  </w:style>
  <w:style w:type="paragraph" w:styleId="36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fc">
    <w:name w:val="Body Text First Indent"/>
    <w:basedOn w:val="affa"/>
    <w:pPr>
      <w:ind w:firstLine="210"/>
    </w:pPr>
  </w:style>
  <w:style w:type="paragraph" w:styleId="27">
    <w:name w:val="Body Text First Indent 2"/>
    <w:basedOn w:val="affb"/>
    <w:pPr>
      <w:ind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  <w:style w:type="paragraph" w:styleId="affd">
    <w:name w:val="Balloon Text"/>
    <w:basedOn w:val="a1"/>
    <w:semiHidden/>
    <w:rsid w:val="00DC5660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Calendar%20Wizard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Calendar Wizard.wiz</Template>
  <TotalTime>0</TotalTime>
  <Pages>1</Pages>
  <Words>1</Words>
  <Characters>12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カレンダー ウィザード</vt:lpstr>
      <vt:lpstr>カレンダー ウィザード</vt:lpstr>
    </vt:vector>
  </TitlesOfParts>
  <LinksUpToDate>false</LinksUpToDate>
  <CharactersWithSpaces>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カレンダー ウィザード</dc:title>
  <dc:subject/>
  <dc:creator/>
  <cp:keywords/>
  <cp:lastModifiedBy/>
  <cp:revision>1</cp:revision>
  <dcterms:created xsi:type="dcterms:W3CDTF">2024-03-16T06:10:00Z</dcterms:created>
  <dcterms:modified xsi:type="dcterms:W3CDTF">2024-03-16T06:18:00Z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1041</vt:i4>
  </property>
  <property fmtid="{D5CDD505-2E9C-101B-9397-08002B2CF9AE}" pid="3" name="Version">
    <vt:i4>2003051900</vt:i4>
  </property>
  <property fmtid="{D5CDD505-2E9C-101B-9397-08002B2CF9AE}" pid="4" name="UseDefaultLanguage">
    <vt:bool>true</vt:bool>
  </property>
</Properties>
</file>