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2F2E4" w14:textId="77777777" w:rsidR="00574F35" w:rsidRDefault="00000000">
      <w:r>
        <w:rPr>
          <w:noProof/>
          <w:sz w:val="20"/>
          <w:lang w:bidi="ar-SA"/>
        </w:rPr>
        <w:pict w14:anchorId="392290D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06" type="#_x0000_t136" style="position:absolute;margin-left:522.5pt;margin-top:38.85pt;width:171pt;height:29.65pt;z-index:8" fillcolor="#ffe701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HGP明朝B&quot;;font-weight:bold;font-style:italic;v-text-reverse:t;v-text-kern:t" trim="t" fitpath="t" string="OCTOBER"/>
          </v:shape>
        </w:pict>
      </w:r>
      <w:r>
        <w:rPr>
          <w:noProof/>
        </w:rPr>
        <w:pict w14:anchorId="7E1AF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143" o:spid="_x0000_s2134" type="#_x0000_t75" alt="ee33d8ed855bd72e6587649506d3e2f8" style="position:absolute;margin-left:5.5pt;margin-top:7.85pt;width:331.85pt;height:291.25pt;z-index:-1;visibility:visible">
            <v:imagedata r:id="rId7" o:title="ee33d8ed855bd72e6587649506d3e2f8"/>
          </v:shape>
        </w:pict>
      </w:r>
    </w:p>
    <w:p w14:paraId="5AFD0E83" w14:textId="6E6FF59B" w:rsidR="00574F35" w:rsidRDefault="007F0183">
      <w:pPr>
        <w:pStyle w:val="a6"/>
      </w:pPr>
      <w:r>
        <w:rPr>
          <w:noProof/>
        </w:rPr>
        <w:pict w14:anchorId="1704925A">
          <v:shapetype id="_x0000_t202" coordsize="21600,21600" o:spt="202" path="m,l,21600r21600,l21600,xe">
            <v:stroke joinstyle="miter"/>
            <v:path gradientshapeok="t" o:connecttype="rect"/>
          </v:shapetype>
          <v:shape id="Text Box 2124" o:spid="_x0000_s2131" type="#_x0000_t202" style="position:absolute;margin-left:124.1pt;margin-top:485.6pt;width:57.35pt;height:22.4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" filled="f" stroked="f">
            <v:textbox>
              <w:txbxContent>
                <w:p w14:paraId="66F04CC0" w14:textId="77777777" w:rsidR="00F619DB" w:rsidRPr="002F29EC" w:rsidRDefault="00F619DB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2F29EC">
                    <w:rPr>
                      <w:rFonts w:hint="eastAsia"/>
                      <w:color w:val="FF0000"/>
                      <w:sz w:val="18"/>
                      <w:szCs w:val="18"/>
                    </w:rPr>
                    <w:t>秋分の日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256F54D9">
          <v:shape id="_x0000_s2137" type="#_x0000_t202" style="position:absolute;margin-left:74.8pt;margin-top:455.15pt;width:57.35pt;height:22.4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" filled="f" stroked="f">
            <v:textbox>
              <w:txbxContent>
                <w:p w14:paraId="7FED8C95" w14:textId="77777777" w:rsidR="009614CC" w:rsidRPr="002F29EC" w:rsidRDefault="009614CC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2F29EC">
                    <w:rPr>
                      <w:rFonts w:hint="eastAsia"/>
                      <w:color w:val="FF0000"/>
                      <w:sz w:val="18"/>
                      <w:szCs w:val="18"/>
                    </w:rPr>
                    <w:t>敬老の日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0BF8133">
          <v:shape id="_x0000_s2135" type="#_x0000_t202" style="position:absolute;margin-left:475.2pt;margin-top:169.35pt;width:78.85pt;height:22.4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" filled="f" stroked="f">
            <v:textbox>
              <w:txbxContent>
                <w:p w14:paraId="77E3C56C" w14:textId="77777777" w:rsidR="003223D3" w:rsidRPr="002F29EC" w:rsidRDefault="003223D3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スポーツ</w:t>
                  </w:r>
                  <w:r w:rsidRPr="002F29EC">
                    <w:rPr>
                      <w:rFonts w:hint="eastAsia"/>
                      <w:color w:val="FF0000"/>
                      <w:sz w:val="18"/>
                      <w:szCs w:val="18"/>
                    </w:rPr>
                    <w:t>の日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F2F46A6">
          <v:group id="Group 2036" o:spid="_x0000_s2122" style="position:absolute;margin-left:391pt;margin-top:241pt;width:111.85pt;height:147.1pt;rotation:90;z-index:2" coordorigin="7748,5201" coordsize="1261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">
            <v:shape id="Freeform 2037" o:spid="_x0000_s2123" style="position:absolute;left:7748;top:5201;width:1261;height:1441;visibility:visible;mso-wrap-style:square;v-text-anchor:top" coordsize="1261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HOMQA&#10;AADbAAAADwAAAGRycy9kb3ducmV2LnhtbESPQWvCQBCF74X+h2UEb3VjDlKiq0ihVNqTGtDjNDtN&#10;NmZnQ3bV9N93DgVvM7w3732z2oy+UzcaogtsYD7LQBFXwTquDZTH95dXUDEhW+wCk4FfirBZPz+t&#10;sLDhznu6HVKtJIRjgQaalPpC61g15DHOQk8s2k8YPCZZh1rbAe8S7judZ9lCe3QsDQ329NZQdTlc&#10;vYHPsvNXl9uv08c+d+dWt+X3rjVmOhm3S1CJxvQw/1/vrOALrP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xzjEAAAA2wAAAA8AAAAAAAAAAAAAAAAAmAIAAGRycy9k&#10;b3ducmV2LnhtbFBLBQYAAAAABAAEAPUAAACJAwAAAAA=&#10;" path="m1202,67r33,237l1238,475r-16,103l1213,612r48,-3l1249,690r-16,70l1210,818r-25,50l1163,908r-19,30l1130,955r-6,6l1191,958r-25,86l1124,1114r-53,62l1016,1223r-56,36l913,1284r-34,14l868,1304r39,14l874,1346r-36,19l799,1379r-37,9l723,1393r-38,l648,1391r-36,-6l576,1377r-31,-12l515,1354r-25,-11l467,1329r-19,-11l434,1310r-8,-9l417,1310r-22,25l362,1365r-50,31l250,1424r-72,17l97,1441,3,1416r3,-3l6,1402r,-11l,1377r11,5l42,1393r47,12l147,1410r64,-3l275,1391r64,-37l395,1290r-11,-6l353,1265r-41,-31l267,1192r-44,-50l189,1086r-19,-61l175,961r36,39l209,989r-6,-34l200,908r3,-65l217,771r31,-81l298,606r78,-81l401,575r2,-8l415,539r19,-36l456,455r34,-50l526,355r44,-48l621,268r8,42l637,302r20,-17l693,254r47,-33l801,184r70,-39l952,112r89,-28l1071,76r23,-9l1113,56r14,-8l1138,36r11,-11l1160,14,1174,3,1194,r8,25l1202,53r,14xe" fillcolor="#d32114" stroked="f">
              <v:path arrowok="t" o:connecttype="custom" o:connectlocs="1235,304;1222,578;1261,609;1233,760;1185,868;1144,938;1124,961;1166,1044;1071,1176;960,1259;879,1298;907,1318;838,1365;762,1388;685,1393;612,1385;545,1365;490,1343;448,1318;426,1301;395,1335;312,1396;178,1441;3,1416;6,1402;0,1377;42,1393;147,1410;275,1391;395,1290;353,1265;267,1192;189,1086;175,961;209,989;200,908;217,771;298,606;401,575;415,539;456,455;526,355;621,268;637,302;693,254;801,184;952,112;1071,76;1113,56;1138,36;1160,14;1194,0;1202,53" o:connectangles="0,0,0,0,0,0,0,0,0,0,0,0,0,0,0,0,0,0,0,0,0,0,0,0,0,0,0,0,0,0,0,0,0,0,0,0,0,0,0,0,0,0,0,0,0,0,0,0,0,0,0,0,0"/>
            </v:shape>
            <v:shape id="Freeform 2038" o:spid="_x0000_s2124" style="position:absolute;left:8163;top:5235;width:759;height:1256;visibility:visible;mso-wrap-style:square;v-text-anchor:top" coordsize="759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5NsMA&#10;AADbAAAADwAAAGRycy9kb3ducmV2LnhtbERPS2sCMRC+C/6HMEIvRbMWFd0apQqlVk++KL0Nm+nu&#10;0s0kbOK6/ntTKHibj+8582VrKtFQ7UvLCoaDBARxZnXJuYLT8b0/BeEDssbKMim4kYflotuZY6rt&#10;lffUHEIuYgj7FBUUIbhUSp8VZNAPrCOO3I+tDYYI61zqGq8x3FTyJUkm0mDJsaFAR+uCst/DxSho&#10;VudKjnH9cRm5z+/n3djNtl9Oqade+/YKIlAbHuJ/90bH+TP4+yU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T5NsMAAADbAAAADwAAAAAAAAAAAAAAAACYAgAAZHJzL2Rv&#10;d25yZXYueG1sUEsFBgAAAAAEAAQA9QAAAIgDAAAAAA==&#10;" path="m,1256r,l25,1225r30,-39l94,1136r45,-61l186,1008r53,-73l295,854r58,-87l411,678r59,-92l526,488r55,-97l631,293,679,192,723,95,759,e" filled="f" strokeweight="0">
              <v:path arrowok="t" o:connecttype="custom" o:connectlocs="0,1256;0,1256;25,1225;55,1186;94,1136;139,1075;186,1008;239,935;295,854;353,767;411,678;470,586;526,488;581,391;631,293;679,192;723,95;759,0" o:connectangles="0,0,0,0,0,0,0,0,0,0,0,0,0,0,0,0,0,0"/>
            </v:shape>
            <v:shape id="Freeform 2039" o:spid="_x0000_s2125" style="position:absolute;left:8049;top:5765;width:873;height:701;visibility:visible;mso-wrap-style:square;v-text-anchor:top" coordsize="873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+n1L4A&#10;AADbAAAADwAAAGRycy9kb3ducmV2LnhtbERPS2sCMRC+C/0PYQq9abYeWrs1ipQKXn1Ar9Nk3Cxu&#10;JksmXdd/bw5Cjx/fe7keQ6cGStJGNvA6q0AR2+habgycjtvpApRkZIddZDJwI4H16mmyxNrFK+9p&#10;OORGlRCWGg34nPtaa7GeAsos9sSFO8cUMBeYGu0SXkt46PS8qt50wJZLg8eevjzZy+EvGOjlY7zZ&#10;3+Pw7tufTfrei7Uoxrw8j5tPUJnG/C9+uHfOwLysL1/KD9CrO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Pp9S+AAAA2wAAAA8AAAAAAAAAAAAAAAAAmAIAAGRycy9kb3ducmV2&#10;LnhtbFBLBQYAAAAABAAEAPUAAACDAwAAAAA=&#10;" path="m873,413r,l826,469r-53,48l715,556r-59,36l595,620r-61,22l473,662r-62,14l356,687r-53,6l256,698r-42,3l180,701r-25,l139,701r-6,l133,701r-5,-11l116,665,100,626,80,575,61,522,38,466,22,416,8,371r,l,327,,274,5,218r8,-56l25,109,38,62,52,25,66,e" filled="f" strokeweight="0">
              <v:path arrowok="t" o:connecttype="custom" o:connectlocs="873,413;873,413;826,469;773,517;715,556;656,592;595,620;534,642;473,662;411,676;356,687;303,693;256,698;214,701;180,701;155,701;139,701;133,701;133,701;128,690;116,665;100,626;80,575;61,522;38,466;22,416;8,371;8,371;0,327;0,274;5,218;13,162;25,109;38,62;52,25;66,0" o:connectangles="0,0,0,0,0,0,0,0,0,0,0,0,0,0,0,0,0,0,0,0,0,0,0,0,0,0,0,0,0,0,0,0,0,0,0,0"/>
            </v:shape>
            <v:shape id="Freeform 2040" o:spid="_x0000_s2126" style="position:absolute;left:8266;top:5497;width:729;height:706;visibility:visible;mso-wrap-style:square;v-text-anchor:top" coordsize="729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TB8QA&#10;AADbAAAADwAAAGRycy9kb3ducmV2LnhtbESPQWsCMRSE7wX/Q3hCbzWrFFlXo4go2NJLrR68PTbP&#10;7OrmZUniuv33TaHQ4zAz3zCLVW8b0ZEPtWMF41EGgrh0umaj4Pi1e8lBhIissXFMCr4pwGo5eFpg&#10;od2DP6k7RCMShEOBCqoY20LKUFZkMYxcS5y8i/MWY5LeSO3xkeC2kZMsm0qLNaeFClvaVFTeDner&#10;4O282YaPq3ydTfPu6HNv3vOTUep52K/nICL18T/8195rBZMx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UwfEAAAA2wAAAA8AAAAAAAAAAAAAAAAAmAIAAGRycy9k&#10;b3ducmV2LnhtbFBLBQYAAAAABAAEAPUAAACJAwAAAAA=&#10;" path="m729,335r,l698,394r-36,53l617,491r-47,42l520,567r-50,31l417,623r-50,22l317,662r-48,14l225,687r-39,8l155,701r-25,3l116,706r-5,l111,706,100,690,77,642,47,570,19,478,,369,2,251,30,126,91,e" filled="f" strokeweight="0">
              <v:path arrowok="t" o:connecttype="custom" o:connectlocs="729,335;729,335;698,394;662,447;617,491;570,533;520,567;470,598;417,623;367,645;317,662;269,676;225,687;186,695;155,701;130,704;116,706;111,706;111,706;100,690;77,642;47,570;19,478;0,369;2,251;30,126;91,0" o:connectangles="0,0,0,0,0,0,0,0,0,0,0,0,0,0,0,0,0,0,0,0,0,0,0,0,0,0,0"/>
            </v:shape>
            <v:shape id="Freeform 2041" o:spid="_x0000_s2127" style="position:absolute;left:8561;top:5480;width:350;height:374;visibility:visible;mso-wrap-style:square;v-text-anchor:top" coordsize="35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YbMQA&#10;AADbAAAADwAAAGRycy9kb3ducmV2LnhtbESPQWvCQBSE7wX/w/KE3pqNOZQa3QQpiCItRS09P7PP&#10;JHb3bciuMf333ULB4zAz3zDLcrRGDNT71rGCWZKCIK6cbrlW8HlcP72A8AFZo3FMCn7IQ1lMHpaY&#10;a3fjPQ2HUIsIYZ+jgiaELpfSVw1Z9InriKN3dr3FEGVfS93jLcKtkVmaPkuLLceFBjt6baj6Plyt&#10;gqv8yMzb2X/Vm5N5r3ZeD5fNXKnH6bhagAg0hnv4v73V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2GzEAAAA2wAAAA8AAAAAAAAAAAAAAAAAmAIAAGRycy9k&#10;b3ducmV2LnhtbFBLBQYAAAAABAAEAPUAAACJAwAAAAA=&#10;" path="m350,179r,l317,235r-45,42l225,313r-53,25l125,355,86,366r-28,6l47,374r,l41,363,30,335,16,291,5,238,,176,2,115,22,53,61,e" filled="f" strokeweight="0">
              <v:path arrowok="t" o:connecttype="custom" o:connectlocs="350,179;350,179;317,235;272,277;225,313;172,338;125,355;86,366;58,372;47,374;47,374;41,363;30,335;16,291;5,238;0,176;2,115;22,53;61,0" o:connectangles="0,0,0,0,0,0,0,0,0,0,0,0,0,0,0,0,0,0,0"/>
            </v:shape>
          </v:group>
        </w:pict>
      </w:r>
      <w:r w:rsidR="00000000">
        <w:rPr>
          <w:noProof/>
        </w:rPr>
        <w:pict w14:anchorId="6C35A31D">
          <v:group id="Group 2138" o:spid="_x0000_s2109" style="position:absolute;margin-left:463.2pt;margin-top:258.95pt;width:315.8pt;height:277.35pt;z-index:-2" coordorigin="9733,5951" coordsize="6316,554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">
            <v:oval id="Oval 2134" o:spid="_x0000_s2110" style="position:absolute;left:9733;top:5951;width:6040;height:5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a28QA&#10;AADaAAAADwAAAGRycy9kb3ducmV2LnhtbESPQWvCQBSE70L/w/IK3nTTIKVGV5HQolBoafTg8bn7&#10;TILZtyG7TeK/7xYKPQ4z8w2z3o62ET11vnas4GmegCDWztRcKjgd32YvIHxANtg4JgV38rDdPEzW&#10;mBk38Bf1RShFhLDPUEEVQptJ6XVFFv3ctcTRu7rOYoiyK6XpcIhw28g0SZ6lxZrjQoUt5RXpW/Ft&#10;FZjlx+WwX9YU0tt7cno9y1zrT6Wmj+NuBSLQGP7Df+2DUbCA3yvx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GtvEAAAA2gAAAA8AAAAAAAAAAAAAAAAAmAIAAGRycy9k&#10;b3ducmV2LnhtbFBLBQYAAAAABAAEAPUAAACJAwAAAAA=&#10;" fillcolor="#4fd1ff" stroked="f">
              <v:fill o:opacity2="46531f" rotate="t" focusposition=".5,.5" focussize="" focus="100%" type="gradientRadial"/>
            </v:oval>
            <v:shape id="Picture 2129" o:spid="_x0000_s2111" type="#_x0000_t75" style="position:absolute;left:12459;top:6130;width:3590;height:26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3qW7AAAA2gAAAA8AAABkcnMvZG93bnJldi54bWxET0sKwjAQ3QveIYzgTlMVRapRVBAEF+Ln&#10;AEMzttVmUppYq6c3guDy8f7zZWMKUVPlcssKBv0IBHFidc6pgst525uCcB5ZY2GZFLzIwXLRbs0x&#10;1vbJR6pPPhUhhF2MCjLvy1hKl2Rk0PVtSRy4q60M+gCrVOoKnyHcFHIYRRNpMOfQkGFJm4yS++lh&#10;FDiT1zdKt8nIDQ/7+3u/Gq3DHtXtNKsZCE+N/4t/7p1WMIbvlXAD5O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bo3qW7AAAA2gAAAA8AAAAAAAAAAAAAAAAAnwIAAGRycy9k&#10;b3ducmV2LnhtbFBLBQYAAAAABAAEAPcAAACHAwAAAAA=&#10;">
              <v:imagedata r:id="rId8" o:title="" chromakey="white"/>
            </v:shape>
            <v:shape id="Picture 2128" o:spid="_x0000_s2112" type="#_x0000_t75" alt="MC900428175[1]" style="position:absolute;left:10438;top:6130;width:4329;height:5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GC/CAAAA2gAAAA8AAABkcnMvZG93bnJldi54bWxEj0FrwkAUhO8F/8PyhN7qph7SEt2Eooi1&#10;t0RBj4/sMxvMvg3ZVWN/fbdQ6HGYmW+YZTHaTtxo8K1jBa+zBARx7XTLjYLDfvPyDsIHZI2dY1Lw&#10;IA9FPnlaYqbdnUu6VaEREcI+QwUmhD6T0teGLPqZ64mjd3aDxRDl0Eg94D3CbSfnSZJKiy3HBYM9&#10;rQzVl+pqFYwmXR9KDMft16m8fu/kiumtUup5On4sQAQaw3/4r/2pFaTweyXeA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BgvwgAAANoAAAAPAAAAAAAAAAAAAAAAAJ8C&#10;AABkcnMvZG93bnJldi54bWxQSwUGAAAAAAQABAD3AAAAjgMAAAAA&#10;">
              <v:imagedata r:id="rId9" o:title="MC900428175[1]"/>
            </v:shape>
          </v:group>
        </w:pict>
      </w:r>
      <w:r w:rsidR="00000000">
        <w:rPr>
          <w:noProof/>
        </w:rPr>
        <w:pict w14:anchorId="2DCC707F">
          <v:shape id="Text Box 50" o:spid="_x0000_s2133" type="#_x0000_t202" style="position:absolute;margin-left:422.45pt;margin-top:3pt;width:369pt;height:266.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POuA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" filled="f" stroked="f">
            <v:textbox>
              <w:txbxContent>
                <w:tbl>
                  <w:tblPr>
                    <w:tblW w:w="7031" w:type="dxa"/>
                    <w:jc w:val="center"/>
                    <w:tblBorders>
                      <w:top w:val="thinThickMediumGap" w:sz="36" w:space="0" w:color="008000"/>
                      <w:left w:val="thinThickMediumGap" w:sz="36" w:space="0" w:color="008000"/>
                      <w:bottom w:val="thickThinMediumGap" w:sz="36" w:space="0" w:color="008000"/>
                      <w:right w:val="thickThinMediumGap" w:sz="36" w:space="0" w:color="008000"/>
                    </w:tblBorders>
                    <w:shd w:val="clear" w:color="auto" w:fill="D9FFD9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3"/>
                    <w:gridCol w:w="1005"/>
                    <w:gridCol w:w="1004"/>
                    <w:gridCol w:w="1005"/>
                    <w:gridCol w:w="1004"/>
                    <w:gridCol w:w="1005"/>
                    <w:gridCol w:w="1005"/>
                  </w:tblGrid>
                  <w:tr w:rsidR="00574F35" w14:paraId="6B2332BA" w14:textId="77777777" w:rsidTr="00D517A1">
                    <w:trPr>
                      <w:trHeight w:val="737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  <w:vAlign w:val="center"/>
                      </w:tcPr>
                      <w:p w14:paraId="0B6083D2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color w:val="FF0000"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</w:rPr>
                          <w:t>Sun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  <w:vAlign w:val="center"/>
                      </w:tcPr>
                      <w:p w14:paraId="10ADD7BF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Mon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  <w:vAlign w:val="center"/>
                      </w:tcPr>
                      <w:p w14:paraId="783A86A9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Tue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  <w:vAlign w:val="center"/>
                      </w:tcPr>
                      <w:p w14:paraId="784CFE26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Wed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  <w:vAlign w:val="center"/>
                      </w:tcPr>
                      <w:p w14:paraId="3CBEE247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Thu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  <w:vAlign w:val="center"/>
                      </w:tcPr>
                      <w:p w14:paraId="01FB9BFB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Fri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  <w:vAlign w:val="center"/>
                      </w:tcPr>
                      <w:p w14:paraId="2C9BAC06" w14:textId="77777777" w:rsidR="00574F35" w:rsidRDefault="00574F35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color w:val="0000FF"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</w:rPr>
                          <w:t>Sat</w:t>
                        </w:r>
                      </w:p>
                    </w:tc>
                  </w:tr>
                  <w:tr w:rsidR="00574F35" w14:paraId="11035FF8" w14:textId="77777777" w:rsidTr="00D517A1">
                    <w:trPr>
                      <w:trHeight w:hRule="exact" w:val="624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</w:tcPr>
                      <w:p w14:paraId="405E0487" w14:textId="44B876ED" w:rsidR="00574F35" w:rsidRPr="00F619DB" w:rsidRDefault="00574F35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71E08BBA" w14:textId="1DFB1745" w:rsidR="00574F35" w:rsidRPr="00F619DB" w:rsidRDefault="00574F35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4E5D52DC" w14:textId="3F150F66" w:rsidR="00574F35" w:rsidRPr="00F619DB" w:rsidRDefault="00574F35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6D409829" w14:textId="25FC9871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621A5FB8" w14:textId="18055EF6" w:rsidR="00574F35" w:rsidRPr="00F619DB" w:rsidRDefault="007F0183" w:rsidP="00F619DB">
                        <w:pPr>
                          <w:pStyle w:val="Boxes11"/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8D6F561" w14:textId="4C566C33" w:rsidR="00574F35" w:rsidRPr="00F619DB" w:rsidRDefault="007F0183" w:rsidP="00F619DB">
                        <w:pPr>
                          <w:pStyle w:val="Boxes11"/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5990546B" w14:textId="500240DC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4</w:t>
                        </w:r>
                      </w:p>
                    </w:tc>
                  </w:tr>
                  <w:tr w:rsidR="00574F35" w14:paraId="2E752315" w14:textId="77777777" w:rsidTr="00D517A1">
                    <w:trPr>
                      <w:trHeight w:hRule="exact" w:val="624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</w:tcPr>
                      <w:p w14:paraId="4985716E" w14:textId="0451C693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1F5D559D" w14:textId="1B4F0278" w:rsidR="00574F35" w:rsidRPr="009614CC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5AAA3AE8" w14:textId="4B3DD4D5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4FA2AC13" w14:textId="076C3B13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2EB02DEB" w14:textId="01B04BC8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37DE621E" w14:textId="3EA7EBBE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6966F941" w14:textId="19CD474E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11</w:t>
                        </w:r>
                      </w:p>
                    </w:tc>
                  </w:tr>
                  <w:tr w:rsidR="00574F35" w14:paraId="06149053" w14:textId="77777777" w:rsidTr="00D517A1">
                    <w:trPr>
                      <w:trHeight w:hRule="exact" w:val="624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</w:tcPr>
                      <w:p w14:paraId="5ECFA8C1" w14:textId="5DAA4CB2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5F89E2EE" w14:textId="4F0F0216" w:rsidR="00574F35" w:rsidRPr="009614CC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47D3B71A" w14:textId="7C62EDAF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02436D7" w14:textId="4EFE7FA1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28589A24" w14:textId="1DF6FFAD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6A1E2E38" w14:textId="562F5788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2DFFDB3" w14:textId="6BD2863F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18</w:t>
                        </w:r>
                      </w:p>
                    </w:tc>
                  </w:tr>
                  <w:tr w:rsidR="00574F35" w14:paraId="10C3E801" w14:textId="77777777" w:rsidTr="00D517A1">
                    <w:trPr>
                      <w:trHeight w:hRule="exact" w:val="624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</w:tcPr>
                      <w:p w14:paraId="5DF180E4" w14:textId="549899B9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14EA8246" w14:textId="3E0F1BBE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039469EF" w14:textId="205EB603" w:rsidR="00574F35" w:rsidRPr="002F29EC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6FB0B9A2" w14:textId="06339EBA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69CE6473" w14:textId="5B270EE4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DF07F7F" w14:textId="51FD7F53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7E57FE4E" w14:textId="7A43B21E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25</w:t>
                        </w:r>
                      </w:p>
                    </w:tc>
                  </w:tr>
                  <w:tr w:rsidR="00574F35" w14:paraId="11F0C95C" w14:textId="77777777" w:rsidTr="00D517A1">
                    <w:trPr>
                      <w:trHeight w:hRule="exact" w:val="624"/>
                      <w:jc w:val="center"/>
                    </w:trPr>
                    <w:tc>
                      <w:tcPr>
                        <w:tcW w:w="1003" w:type="dxa"/>
                        <w:shd w:val="clear" w:color="auto" w:fill="D9FFD9"/>
                      </w:tcPr>
                      <w:p w14:paraId="46A836F8" w14:textId="4F60ED01" w:rsidR="00574F35" w:rsidRPr="004C5566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3E51A24F" w14:textId="12A708A4" w:rsidR="00574F35" w:rsidRPr="004C5566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5CCC7ED9" w14:textId="7180F79B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C2B35FB" w14:textId="717A82B0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1004" w:type="dxa"/>
                        <w:shd w:val="clear" w:color="auto" w:fill="D9FFD9"/>
                      </w:tcPr>
                      <w:p w14:paraId="10C2AE49" w14:textId="573AC64F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17A4E0AB" w14:textId="04D6B7F1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1005" w:type="dxa"/>
                        <w:shd w:val="clear" w:color="auto" w:fill="D9FFD9"/>
                      </w:tcPr>
                      <w:p w14:paraId="2B4BB1CD" w14:textId="77777777" w:rsidR="00574F35" w:rsidRPr="00F619DB" w:rsidRDefault="00574F35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</w:tr>
                </w:tbl>
                <w:p w14:paraId="5D6997A0" w14:textId="77777777" w:rsidR="00574F35" w:rsidRDefault="00574F35"/>
              </w:txbxContent>
            </v:textbox>
          </v:shape>
        </w:pict>
      </w:r>
      <w:r w:rsidR="00000000">
        <w:rPr>
          <w:noProof/>
        </w:rPr>
        <w:pict w14:anchorId="3B16CD9E">
          <v:rect id="Rectangle 47" o:spid="_x0000_s2132" style="position:absolute;margin-left:0;margin-top:300.65pt;width:385.2pt;height:261.25pt;z-index:-3;visibility:visible;mso-position-horizontal-relative:margin;mso-position-vertical-relative:margin" filled="f" stroked="f">
            <v:textbox inset="0,.8mm,0,0">
              <w:txbxContent>
                <w:tbl>
                  <w:tblPr>
                    <w:tblW w:w="7368" w:type="dxa"/>
                    <w:jc w:val="center"/>
                    <w:tblBorders>
                      <w:top w:val="thinThickMediumGap" w:sz="36" w:space="0" w:color="FF9900"/>
                      <w:left w:val="thinThickMediumGap" w:sz="36" w:space="0" w:color="FF9900"/>
                      <w:bottom w:val="thickThinMediumGap" w:sz="36" w:space="0" w:color="FF9900"/>
                      <w:right w:val="thickThinMediumGap" w:sz="36" w:space="0" w:color="FF9900"/>
                    </w:tblBorders>
                    <w:shd w:val="clear" w:color="auto" w:fill="FFECD9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40"/>
                    <w:gridCol w:w="1005"/>
                    <w:gridCol w:w="1004"/>
                    <w:gridCol w:w="1005"/>
                    <w:gridCol w:w="1004"/>
                    <w:gridCol w:w="1005"/>
                    <w:gridCol w:w="1005"/>
                  </w:tblGrid>
                  <w:tr w:rsidR="00574F35" w14:paraId="3ED4496F" w14:textId="77777777" w:rsidTr="000F090B">
                    <w:trPr>
                      <w:trHeight w:val="737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  <w:vAlign w:val="center"/>
                      </w:tcPr>
                      <w:p w14:paraId="36AB4480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color w:val="FF0000"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</w:rPr>
                          <w:t>Sun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  <w:vAlign w:val="center"/>
                      </w:tcPr>
                      <w:p w14:paraId="636FB2F9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Mon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  <w:vAlign w:val="center"/>
                      </w:tcPr>
                      <w:p w14:paraId="4F31D771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Tue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  <w:vAlign w:val="center"/>
                      </w:tcPr>
                      <w:p w14:paraId="4622F3D9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Wed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  <w:vAlign w:val="center"/>
                      </w:tcPr>
                      <w:p w14:paraId="45F1B7F4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Thu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  <w:vAlign w:val="center"/>
                      </w:tcPr>
                      <w:p w14:paraId="652AE999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</w:rPr>
                          <w:t>Fri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  <w:vAlign w:val="center"/>
                      </w:tcPr>
                      <w:p w14:paraId="3A508A3E" w14:textId="77777777" w:rsidR="00574F35" w:rsidRDefault="00574F35" w:rsidP="004C68CE">
                        <w:pPr>
                          <w:pStyle w:val="BoxesHeading2"/>
                          <w:spacing w:before="1080"/>
                          <w:rPr>
                            <w:b/>
                            <w:bCs/>
                            <w:color w:val="0000FF"/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32"/>
                          </w:rPr>
                          <w:t>Sat</w:t>
                        </w:r>
                      </w:p>
                    </w:tc>
                  </w:tr>
                  <w:tr w:rsidR="00574F35" w14:paraId="3DEBD070" w14:textId="77777777" w:rsidTr="00F619DB">
                    <w:trPr>
                      <w:trHeight w:hRule="exact" w:val="624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</w:tcPr>
                      <w:p w14:paraId="71120A27" w14:textId="742A780F" w:rsidR="00574F35" w:rsidRPr="00F619DB" w:rsidRDefault="00574F35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5C1C6A69" w14:textId="1C4CD81B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492B1BE1" w14:textId="07A28537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15D9697F" w14:textId="4145EB74" w:rsidR="00574F35" w:rsidRPr="00F619DB" w:rsidRDefault="007F0183" w:rsidP="00F619DB">
                        <w:pPr>
                          <w:pStyle w:val="Boxes11"/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50B0F00C" w14:textId="273196DA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2EF5DE11" w14:textId="07B4A570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2955069F" w14:textId="5A33DD4D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6</w:t>
                        </w:r>
                      </w:p>
                    </w:tc>
                  </w:tr>
                  <w:tr w:rsidR="00574F35" w14:paraId="31221067" w14:textId="77777777" w:rsidTr="00F619DB">
                    <w:trPr>
                      <w:trHeight w:hRule="exact" w:val="624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</w:tcPr>
                      <w:p w14:paraId="1AA827E4" w14:textId="123F51DE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400F0914" w14:textId="4E51F738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1BDC2766" w14:textId="6602973B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67E03371" w14:textId="5A510B15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1F226985" w14:textId="4837BD56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0636C346" w14:textId="23E3785F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7DEE117E" w14:textId="1A10F64A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13</w:t>
                        </w:r>
                      </w:p>
                    </w:tc>
                  </w:tr>
                  <w:tr w:rsidR="00574F35" w14:paraId="63ECADCE" w14:textId="77777777" w:rsidTr="00F619DB">
                    <w:trPr>
                      <w:trHeight w:hRule="exact" w:val="624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</w:tcPr>
                      <w:p w14:paraId="02DBFC30" w14:textId="04450518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4C667CD4" w14:textId="658B9470" w:rsidR="00574F35" w:rsidRPr="009614CC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12CF9E1F" w14:textId="0FBA8479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41F1D238" w14:textId="14C5971E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751A88B4" w14:textId="557F0365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15FB63D8" w14:textId="3E705C68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68321215" w14:textId="4AA4399B" w:rsidR="00574F35" w:rsidRPr="00F619DB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20</w:t>
                        </w:r>
                      </w:p>
                    </w:tc>
                  </w:tr>
                  <w:tr w:rsidR="00574F35" w14:paraId="5481D4D7" w14:textId="77777777" w:rsidTr="00F619DB">
                    <w:trPr>
                      <w:trHeight w:hRule="exact" w:val="624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</w:tcPr>
                      <w:p w14:paraId="09D4B38C" w14:textId="33D4F556" w:rsidR="00574F35" w:rsidRPr="00F619DB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3FF8B111" w14:textId="7C113759" w:rsidR="00574F35" w:rsidRPr="007F0183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 w:rsidRPr="007F0183">
                          <w:rPr>
                            <w:sz w:val="48"/>
                            <w:szCs w:val="4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42AD9D49" w14:textId="04DAC36B" w:rsidR="00574F35" w:rsidRPr="007F0183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7F0183"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1977D7A2" w14:textId="04D3CA09" w:rsidR="00574F35" w:rsidRPr="00C0083D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25981AB9" w14:textId="63FE29F5" w:rsidR="00574F35" w:rsidRPr="003223D3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5745FFE0" w14:textId="1A161AF5" w:rsidR="00574F35" w:rsidRPr="004133A5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337617F5" w14:textId="043B8DC8" w:rsidR="00574F35" w:rsidRPr="009614CC" w:rsidRDefault="007F0183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  <w:t>27</w:t>
                        </w:r>
                      </w:p>
                    </w:tc>
                  </w:tr>
                  <w:tr w:rsidR="00574F35" w14:paraId="216EC356" w14:textId="77777777" w:rsidTr="00F619DB">
                    <w:trPr>
                      <w:trHeight w:hRule="exact" w:val="624"/>
                      <w:jc w:val="center"/>
                    </w:trPr>
                    <w:tc>
                      <w:tcPr>
                        <w:tcW w:w="1340" w:type="dxa"/>
                        <w:shd w:val="clear" w:color="auto" w:fill="FFECD9"/>
                      </w:tcPr>
                      <w:p w14:paraId="13CF16D9" w14:textId="4CEF2FC6" w:rsidR="00574F35" w:rsidRPr="00C05759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0AAC350A" w14:textId="55CE66C6" w:rsidR="00574F35" w:rsidRPr="004C68CE" w:rsidRDefault="007F0183" w:rsidP="00F619DB">
                        <w:pPr>
                          <w:pStyle w:val="Boxes11"/>
                          <w:rPr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0B7B6893" w14:textId="6A49A872" w:rsidR="00574F35" w:rsidRPr="00F619DB" w:rsidRDefault="007F0183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  <w:r>
                          <w:rPr>
                            <w:sz w:val="48"/>
                            <w:szCs w:val="4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18677BC3" w14:textId="7AB47E68" w:rsidR="00574F35" w:rsidRPr="00F619DB" w:rsidRDefault="00574F35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4" w:type="dxa"/>
                        <w:shd w:val="clear" w:color="auto" w:fill="FFECD9"/>
                      </w:tcPr>
                      <w:p w14:paraId="5503AFB2" w14:textId="6AE9190F" w:rsidR="00574F35" w:rsidRPr="00F619DB" w:rsidRDefault="00574F35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097820ED" w14:textId="68C1B928" w:rsidR="00574F35" w:rsidRPr="00F619DB" w:rsidRDefault="00574F35" w:rsidP="00F619DB">
                        <w:pPr>
                          <w:pStyle w:val="Boxes11"/>
                          <w:rPr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FFECD9"/>
                      </w:tcPr>
                      <w:p w14:paraId="6093CEBB" w14:textId="727E0CE6" w:rsidR="00574F35" w:rsidRPr="00F619DB" w:rsidRDefault="00574F35" w:rsidP="00F619DB">
                        <w:pPr>
                          <w:pStyle w:val="Boxes11"/>
                          <w:rPr>
                            <w:color w:val="0000FF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</w:tr>
                </w:tbl>
                <w:p w14:paraId="31488732" w14:textId="77777777" w:rsidR="00574F35" w:rsidRDefault="00574F35">
                  <w:pPr>
                    <w:pStyle w:val="Boxes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</w:rPr>
        <w:pict w14:anchorId="74DAF67E">
          <v:group id="Group 2043" o:spid="_x0000_s2113" style="position:absolute;margin-left:285.45pt;margin-top:183.65pt;width:152.4pt;height:136.9pt;rotation:-1512631fd;z-index:3" coordorigin="7131,4658" coordsize="1805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">
            <v:shape id="Freeform 2044" o:spid="_x0000_s2114" style="position:absolute;left:7354;top:4713;width:55;height:175;visibility:visible;mso-wrap-style:square;v-text-anchor:top" coordsize="5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tmsEA&#10;AADaAAAADwAAAGRycy9kb3ducmV2LnhtbESP3YrCMBSE74V9h3AWvNNUWcTtGkUE2e2N+PcAh+aY&#10;VpuT0mTb+vZGELwcZuYbZrHqbSVaanzpWMFknIAgzp0u2Sg4n7ajOQgfkDVWjknBnTyslh+DBaba&#10;dXyg9hiMiBD2KSooQqhTKX1ekEU/djVx9C6usRiibIzUDXYRbis5TZKZtFhyXCiwpk1B+e34bxV8&#10;ZfdrZXamtd2Zfi9mn0mzzZQafvbrHxCB+vAOv9p/WsE3PK/EG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bZrBAAAA2gAAAA8AAAAAAAAAAAAAAAAAmAIAAGRycy9kb3du&#10;cmV2LnhtbFBLBQYAAAAABAAEAPUAAACGAwAAAAA=&#10;" path="m30,l43,40,55,83r,46l43,175,,162,15,132,27,92,34,49,30,xe" fillcolor="#c61c0a" stroked="f">
              <v:path arrowok="t" o:connecttype="custom" o:connectlocs="30,0;43,40;55,83;55,129;43,175;0,162;15,132;27,92;34,49;30,0" o:connectangles="0,0,0,0,0,0,0,0,0,0"/>
            </v:shape>
            <v:shape id="Freeform 2045" o:spid="_x0000_s2115" style="position:absolute;left:7928;top:4667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dNcMA&#10;AADbAAAADwAAAGRycy9kb3ducmV2LnhtbESPQWvCQBCF70L/wzKFXkQ3FpES3YRSLPRU0Zr7mB2T&#10;0Oxsml1N+u+dg+DtDfPmm/c2+ehadaU+NJ4NLOYJKOLS24YrA8efz9kbqBCRLbaeycA/Bcizp8kG&#10;U+sH3tP1ECslEA4pGqhj7FKtQ1mTwzD3HbHszr53GGXsK217HATuWv2aJCvtsGH5UGNHHzWVv4eL&#10;E8pquOy227gosDgWy+40Henv25iX5/F9DSrSGB/m+/WXlfiSXrqIAJ3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3dNcMAAADbAAAADwAAAAAAAAAAAAAAAACYAgAAZHJzL2Rv&#10;d25yZXYueG1sUEsFBgAAAAAEAAQA9QAAAIgDAAAAAA==&#10;" path="m10,37l25,21r16,3l59,40,78,61,96,92r16,30l124,150r6,22l149,116,133,89,115,61,96,37,75,15,56,3,34,,16,6,,24,10,37xe" fillcolor="#c61c0a" stroked="f">
              <v:path arrowok="t" o:connecttype="custom" o:connectlocs="10,37;25,21;41,24;59,40;78,61;96,92;112,122;124,150;130,172;149,116;133,89;115,61;96,37;75,15;56,3;34,0;16,6;0,24;10,37" o:connectangles="0,0,0,0,0,0,0,0,0,0,0,0,0,0,0,0,0,0,0"/>
            </v:shape>
            <v:shape id="Freeform 2046" o:spid="_x0000_s2116" style="position:absolute;left:8679;top:4946;width:90;height:184;visibility:visible;mso-wrap-style:square;v-text-anchor:top" coordsize="9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khsIA&#10;AADbAAAADwAAAGRycy9kb3ducmV2LnhtbERPTWvCQBC9C/6HZQRvukkFKamrpEqL4KnRg8dpdpqE&#10;7M6G7DZGf323UOhtHu9zNrvRGjFQ7xvHCtJlAoK4dLrhSsHl/LZ4BuEDskbjmBTcycNuO51sMNPu&#10;xh80FKESMYR9hgrqELpMSl/WZNEvXUccuS/XWwwR9pXUPd5iuDXyKUnW0mLDsaHGjvY1lW3xbRV8&#10;vp9yXq8eBbf6OJzs4Wpe86tS89mYv4AINIZ/8Z/7qOP8FH5/i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CSGwgAAANsAAAAPAAAAAAAAAAAAAAAAAJgCAABkcnMvZG93&#10;bnJldi54bWxQSwUGAAAAAAQABAD1AAAAhwMAAAAA&#10;" path="m4,184l,125,13,73,38,30,84,r6,24l62,49,34,83,13,128,4,184xe" fillcolor="#c61c0a" stroked="f">
              <v:path arrowok="t" o:connecttype="custom" o:connectlocs="4,184;0,125;13,73;38,30;84,0;90,24;62,49;34,83;13,128;4,184" o:connectangles="0,0,0,0,0,0,0,0,0,0"/>
            </v:shape>
            <v:shape id="Freeform 2047" o:spid="_x0000_s2117" style="position:absolute;left:8525;top:5948;width:65;height:239;visibility:visible;mso-wrap-style:square;v-text-anchor:top" coordsize="6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cc8EA&#10;AADbAAAADwAAAGRycy9kb3ducmV2LnhtbERP32vCMBB+H/g/hBP2pqkdqHRGKYKbw72oY89Hczad&#10;zaUkme3++0UY7O0+vp+32gy2FTfyoXGsYDbNQBBXTjdcK/g47yZLECEia2wdk4IfCrBZjx5WWGjX&#10;85Fup1iLFMKhQAUmxq6QMlSGLIap64gTd3HeYkzQ11J77FO4bWWeZXNpseHUYLCjraHqevq2CrLP&#10;cj9/v/in17KqD2ZhX77e+lypx/FQPoOINMR/8Z97r9P8HO6/p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0XHPBAAAA2wAAAA8AAAAAAAAAAAAAAAAAmAIAAGRycy9kb3du&#10;cmV2LnhtbFBLBQYAAAAABAAEAPUAAACGAwAAAAA=&#10;" path="m15,l43,58r16,58l65,172r-3,45l,239,22,190r9,-68l28,55,15,xe" fillcolor="#c61c0a" stroked="f">
              <v:path arrowok="t" o:connecttype="custom" o:connectlocs="15,0;43,58;59,116;65,172;62,217;0,239;22,190;31,122;28,55;15,0" o:connectangles="0,0,0,0,0,0,0,0,0,0"/>
            </v:shape>
            <v:shape id="Freeform 2048" o:spid="_x0000_s2118" style="position:absolute;left:7755;top:6251;width:223;height:95;visibility:visible;mso-wrap-style:square;v-text-anchor:top" coordsize="22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lYcEA&#10;AADbAAAADwAAAGRycy9kb3ducmV2LnhtbERPTUvDQBC9C/6HZYTe7MaWFondFlEEKXhoYu9DdsyG&#10;ZGdDdpqm/fWuIPQ2j/c5m93kOzXSEJvABp7mGSjiKtiGawPf5cfjM6goyBa7wGTgQhF22/u7DeY2&#10;nPlAYyG1SiEcczTgRPpc61g58hjnoSdO3E8YPEqCQ63tgOcU7ju9yLK19thwanDY05ujqi1O3sBV&#10;x3ZVtKtjeXk/Olnvv0YuxZjZw/T6Akpokpv43/1p0/wl/P2SD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5WHBAAAA2wAAAA8AAAAAAAAAAAAAAAAAmAIAAGRycy9kb3du&#10;cmV2LnhtbFBLBQYAAAAABAAEAPUAAACGAwAAAAA=&#10;" path="m,68r25,9l56,77,90,68,124,55,155,40,183,25,204,9,217,r6,46l198,59,173,74r-30,9l115,92,84,95r-31,l25,86,,68xe" fillcolor="#c61c0a" stroked="f">
              <v:path arrowok="t" o:connecttype="custom" o:connectlocs="0,68;25,77;56,77;90,68;124,55;155,40;183,25;204,9;217,0;223,46;198,59;173,74;143,83;115,92;84,95;53,95;25,86;0,68" o:connectangles="0,0,0,0,0,0,0,0,0,0,0,0,0,0,0,0,0,0"/>
            </v:shape>
            <v:shape id="Freeform 2049" o:spid="_x0000_s2119" style="position:absolute;left:7196;top:5825;width:68;height:135;visibility:visible;mso-wrap-style:square;v-text-anchor:top" coordsize="6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+VsMA&#10;AADbAAAADwAAAGRycy9kb3ducmV2LnhtbERPTWvCQBC9C/0PyxR6Ed1YpS2pq5SIVrw1DZ6n2WkS&#10;mp2N2dXE/npXELzN433OfNmbWpyodZVlBZNxBII4t7riQkH2vR69gXAeWWNtmRScycFy8TCYY6xt&#10;x190Sn0hQgi7GBWU3jexlC4vyaAb24Y4cL+2NegDbAupW+xCuKnlcxS9SIMVh4YSG0pKyv/So1Gw&#10;P/wkqVztXqdrPZGf3X+SbYaVUk+P/cc7CE+9v4tv7q0O82dw/SUc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+VsMAAADbAAAADwAAAAAAAAAAAAAAAACYAgAAZHJzL2Rv&#10;d25yZXYueG1sUEsFBgAAAAAEAAQA9QAAAIgDAAAAAA==&#10;" path="m49,l62,28r6,37l59,101,37,135,,111,22,89,40,65,52,34,49,xe" fillcolor="#c61c0a" stroked="f">
              <v:path arrowok="t" o:connecttype="custom" o:connectlocs="49,0;62,28;68,65;59,101;37,135;0,111;22,89;40,65;52,34;49,0" o:connectangles="0,0,0,0,0,0,0,0,0,0"/>
            </v:shape>
            <v:shape id="Freeform 2050" o:spid="_x0000_s2120" style="position:absolute;left:7131;top:5519;width:121;height:73;visibility:visible;mso-wrap-style:square;v-text-anchor:top" coordsize="1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Zlr4A&#10;AADbAAAADwAAAGRycy9kb3ducmV2LnhtbERPTYvCMBC9L/gfwgje1lRhy241igjCXq0e3NvQjG21&#10;mdQktfXfG0HY2zze5yzXg2nEnZyvLSuYTRMQxIXVNZcKjofd5zcIH5A1NpZJwYM8rFejjyVm2va8&#10;p3seShFD2GeooAqhzaT0RUUG/dS2xJE7W2cwROhKqR32Mdw0cp4kqTRYc2yosKVtRcU174yC3qez&#10;245Pl97tsTM/XZrjHyo1GQ+bBYhAQ/gXv92/Os7/gtcv8QC5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YWZa+AAAA2wAAAA8AAAAAAAAAAAAAAAAAmAIAAGRycy9kb3ducmV2&#10;LnhtbFBLBQYAAAAABAAEAPUAAACDAwAAAAA=&#10;" path="m22,r6,12l37,21r9,13l59,43r15,9l87,58r18,3l121,61r-16,6l90,73r-16,l59,73,43,70,31,64,15,52,,37,22,xe" fillcolor="#c61c0a" stroked="f">
              <v:path arrowok="t" o:connecttype="custom" o:connectlocs="22,0;28,12;37,21;46,34;59,43;74,52;87,58;105,61;121,61;105,67;90,73;74,73;59,73;43,70;31,64;15,52;0,37;22,0" o:connectangles="0,0,0,0,0,0,0,0,0,0,0,0,0,0,0,0,0,0"/>
            </v:shape>
            <v:shape id="Freeform 2051" o:spid="_x0000_s2121" style="position:absolute;left:7131;top:4658;width:1805;height:1639;visibility:visible;mso-wrap-style:square;v-text-anchor:top" coordsize="1805,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ixL4A&#10;AADbAAAADwAAAGRycy9kb3ducmV2LnhtbERPSwrCMBDdC94hjOBOUxWlVKOIH9CFCz8HGJqxrTaT&#10;0kSttzeC4G4e7zuzRWNK8aTaFZYVDPoRCOLU6oIzBZfztheDcB5ZY2mZFLzJwWLebs0w0fbFR3qe&#10;fCZCCLsEFeTeV4mULs3JoOvbijhwV1sb9AHWmdQ1vkK4KeUwiibSYMGhIceKVjml99PDKLg1o018&#10;uGwHy3Mcu/VR783+Nlaq22mWUxCeGv8X/9w7HeZP4PtLO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N4sS+AAAA2wAAAA8AAAAAAAAAAAAAAAAAmAIAAGRycy9kb3ducmV2&#10;LnhtbFBLBQYAAAAABAAEAPUAAACDAwAAAAA=&#10;" path="m275,r16,6l328,24r52,28l445,82r62,31l563,141r40,18l621,168r13,3l646,171r12,-6l661,156r16,28l702,196r24,-6l754,177r28,-24l804,125,819,98r6,-28l853,92r25,36l899,177r22,56l943,294r24,58l995,404r37,43l1051,392r12,-71l1066,251r,-46l1088,230r25,15l1140,254r25,l1187,248r18,-12l1218,220r6,-21l1242,205r22,-9l1283,171r21,-30l1323,107r15,-31l1348,49r6,-19l1360,52r6,24l1375,104r13,31l1403,159r16,22l1437,193r25,3l1456,217r,22l1459,257r9,19l1480,291r16,12l1514,309r25,3l1530,340r-6,46l1521,438r3,52l1536,536r19,31l1589,576r46,-22l1647,579r19,12l1688,597r27,-3l1740,588r28,-9l1790,570r15,-9l1799,606r-16,46l1765,695r-25,40l1715,769r-27,31l1660,824r-25,18l1613,861r-15,21l1592,904r3,18l1607,937r25,10l1669,947r49,-10l1712,983r-24,34l1650,1045r-43,18l1564,1082r-40,18l1496,1115r-9,22l1462,1124r-28,-6l1403,1115r-31,l1338,1124r-31,13l1280,1158r-28,31l1276,1219r22,34l1320,1287r18,37l1351,1360r12,40l1369,1437r,40l1202,1504r13,-52l1205,1400r-24,-49l1147,1311r-41,3l1069,1324r-31,15l1011,1360r-25,28l970,1422r-12,33l952,1492r-25,-6l899,1495r-27,19l838,1541r-37,28l763,1599r-46,25l671,1639r24,-55l689,1547r-28,-24l615,1511r-62,3l476,1529r-80,24l309,1587r25,-21l355,1547r16,-24l386,1501r10,-21l399,1462r-6,-19l380,1425r31,l427,1403r-7,-33l386,1336r-24,-15l334,1308r-31,-9l275,1293r-31,-6l213,1284r-28,-3l158,1281r24,-22l198,1229r3,-28l182,1173r-21,-15l136,1140r-28,-22l77,1091,49,1060,28,1023,9,987,,944r28,18l62,974r31,3l124,974r24,-6l164,956r9,-12l170,931r22,3l213,925r19,-18l250,885r13,-27l272,833r6,-24l281,787r19,16l321,815r28,9l377,830r31,6l439,839r28,l491,836,464,812,427,775,380,732,334,686,284,640,241,600,207,567,182,542r25,l232,539r18,-6l269,521r15,-16l294,490r3,-18l297,450r31,-6l340,404r,-61l334,266,318,184,300,104,284,40,275,xe" fillcolor="#c61c0a" stroked="f">
              <v:path arrowok="t" o:connecttype="custom" o:connectlocs="380,52;603,159;658,165;726,190;819,98;899,177;995,404;1066,251;1140,254;1218,220;1283,171;1348,49;1375,104;1437,193;1459,257;1514,309;1521,438;1589,576;1688,597;1790,570;1765,695;1660,824;1592,904;1669,947;1650,1045;1496,1115;1403,1115;1280,1158;1320,1287;1369,1437;1205,1400;1069,1324;970,1422;899,1495;763,1599;689,1547;476,1529;355,1547;399,1462;427,1403;334,1308;213,1284;198,1229;136,1140;28,1023;62,974;164,956;213,925;272,833;321,815;439,839;427,775;241,600;232,539;294,490;340,404;300,104" o:connectangles="0,0,0,0,0,0,0,0,0,0,0,0,0,0,0,0,0,0,0,0,0,0,0,0,0,0,0,0,0,0,0,0,0,0,0,0,0,0,0,0,0,0,0,0,0,0,0,0,0,0,0,0,0,0,0,0,0"/>
            </v:shape>
          </v:group>
        </w:pict>
      </w:r>
      <w:r w:rsidR="00000000">
        <w:rPr>
          <w:noProof/>
          <w:sz w:val="20"/>
          <w:lang w:bidi="ar-SA"/>
        </w:rPr>
        <w:pict w14:anchorId="23B5FFFC">
          <v:shape id="_x0000_s2105" type="#_x0000_t136" style="position:absolute;margin-left:77.8pt;margin-top:309.4pt;width:220.7pt;height:27.35pt;z-index:7" fillcolor="#ffe701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HGP明朝B&quot;;font-weight:bold;font-style:italic;v-text-reverse:t;v-text-kern:t" trim="t" fitpath="t" string="SEPTEMBER"/>
          </v:shape>
        </w:pict>
      </w:r>
      <w:r w:rsidR="00000000">
        <w:rPr>
          <w:noProof/>
        </w:rPr>
        <w:pict w14:anchorId="182A2A6F">
          <v:shape id="Text Box 55" o:spid="_x0000_s2108" type="#_x0000_t202" style="position:absolute;margin-left:325.35pt;margin-top:205.65pt;width:94.5pt;height:88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" filled="f" stroked="f">
            <v:textbox>
              <w:txbxContent>
                <w:p w14:paraId="6A802D2A" w14:textId="77777777" w:rsidR="00574F35" w:rsidRDefault="00574F35">
                  <w:pPr>
                    <w:rPr>
                      <w:b/>
                      <w:bCs/>
                      <w:i/>
                      <w:iCs/>
                      <w:color w:val="FFFFFF"/>
                      <w:sz w:val="144"/>
                    </w:rPr>
                  </w:pPr>
                  <w:r>
                    <w:rPr>
                      <w:rFonts w:hint="eastAsia"/>
                      <w:b/>
                      <w:bCs/>
                      <w:i/>
                      <w:iCs/>
                      <w:color w:val="FFFFFF"/>
                      <w:sz w:val="144"/>
                    </w:rPr>
                    <w:t>20</w:t>
                  </w:r>
                </w:p>
              </w:txbxContent>
            </v:textbox>
            <w10:anchorlock/>
          </v:shape>
        </w:pict>
      </w:r>
      <w:r w:rsidR="00000000">
        <w:rPr>
          <w:noProof/>
        </w:rPr>
        <w:pict w14:anchorId="24AAAD88">
          <v:shape id="Text Box 53" o:spid="_x0000_s2107" type="#_x0000_t202" style="position:absolute;margin-left:384.8pt;margin-top:267.1pt;width:112.5pt;height:79.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Dv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" filled="f" stroked="f">
            <v:textbox>
              <w:txbxContent>
                <w:p w14:paraId="2138F361" w14:textId="14E8610D" w:rsidR="00574F35" w:rsidRDefault="002F29EC">
                  <w:pPr>
                    <w:rPr>
                      <w:b/>
                      <w:bCs/>
                      <w:i/>
                      <w:iCs/>
                      <w:color w:val="FFFFFF"/>
                      <w:sz w:val="144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z w:val="144"/>
                    </w:rPr>
                    <w:t>2</w:t>
                  </w:r>
                  <w:r w:rsidR="007F0183">
                    <w:rPr>
                      <w:rFonts w:hint="eastAsia"/>
                      <w:b/>
                      <w:bCs/>
                      <w:i/>
                      <w:iCs/>
                      <w:color w:val="FFFFFF"/>
                      <w:sz w:val="144"/>
                    </w:rPr>
                    <w:t>5</w:t>
                  </w:r>
                </w:p>
              </w:txbxContent>
            </v:textbox>
            <w10:anchorlock/>
          </v:shape>
        </w:pict>
      </w:r>
    </w:p>
    <w:sectPr w:rsidR="00574F35">
      <w:pgSz w:w="16839" w:h="11907" w:orient="landscape" w:code="9"/>
      <w:pgMar w:top="187" w:right="176" w:bottom="204" w:left="66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DAD8B" w14:textId="77777777" w:rsidR="00B6138F" w:rsidRDefault="00B6138F">
      <w:r>
        <w:separator/>
      </w:r>
    </w:p>
  </w:endnote>
  <w:endnote w:type="continuationSeparator" w:id="0">
    <w:p w14:paraId="6DC89B96" w14:textId="77777777" w:rsidR="00B6138F" w:rsidRDefault="00B61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950D8" w14:textId="77777777" w:rsidR="00B6138F" w:rsidRDefault="00B6138F">
      <w:r>
        <w:separator/>
      </w:r>
    </w:p>
  </w:footnote>
  <w:footnote w:type="continuationSeparator" w:id="0">
    <w:p w14:paraId="3D1A7A93" w14:textId="77777777" w:rsidR="00B6138F" w:rsidRDefault="00B61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66332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EA97F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A63D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0AD0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AE81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C99D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2CB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00A1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6E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EC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71087583">
    <w:abstractNumId w:val="9"/>
  </w:num>
  <w:num w:numId="2" w16cid:durableId="1800875922">
    <w:abstractNumId w:val="7"/>
  </w:num>
  <w:num w:numId="3" w16cid:durableId="536358178">
    <w:abstractNumId w:val="6"/>
  </w:num>
  <w:num w:numId="4" w16cid:durableId="962884422">
    <w:abstractNumId w:val="5"/>
  </w:num>
  <w:num w:numId="5" w16cid:durableId="467864734">
    <w:abstractNumId w:val="4"/>
  </w:num>
  <w:num w:numId="6" w16cid:durableId="751318230">
    <w:abstractNumId w:val="8"/>
  </w:num>
  <w:num w:numId="7" w16cid:durableId="1098598101">
    <w:abstractNumId w:val="3"/>
  </w:num>
  <w:num w:numId="8" w16cid:durableId="441733078">
    <w:abstractNumId w:val="2"/>
  </w:num>
  <w:num w:numId="9" w16cid:durableId="353850661">
    <w:abstractNumId w:val="1"/>
  </w:num>
  <w:num w:numId="10" w16cid:durableId="110056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138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7F6E91"/>
    <w:rsid w:val="000079C0"/>
    <w:rsid w:val="000E4FEF"/>
    <w:rsid w:val="000F090B"/>
    <w:rsid w:val="00111D02"/>
    <w:rsid w:val="00123458"/>
    <w:rsid w:val="0019038C"/>
    <w:rsid w:val="001D7048"/>
    <w:rsid w:val="0021187E"/>
    <w:rsid w:val="002A152C"/>
    <w:rsid w:val="002F29EC"/>
    <w:rsid w:val="003223D3"/>
    <w:rsid w:val="00350F20"/>
    <w:rsid w:val="003B4259"/>
    <w:rsid w:val="004133A5"/>
    <w:rsid w:val="004363CC"/>
    <w:rsid w:val="00497A9A"/>
    <w:rsid w:val="004C5566"/>
    <w:rsid w:val="004C68CE"/>
    <w:rsid w:val="004D16C2"/>
    <w:rsid w:val="00574F35"/>
    <w:rsid w:val="005E3DC6"/>
    <w:rsid w:val="0064136C"/>
    <w:rsid w:val="006B0E1A"/>
    <w:rsid w:val="006C4BED"/>
    <w:rsid w:val="00711C2E"/>
    <w:rsid w:val="00765FB6"/>
    <w:rsid w:val="007757AA"/>
    <w:rsid w:val="00797C17"/>
    <w:rsid w:val="007F0183"/>
    <w:rsid w:val="007F6E91"/>
    <w:rsid w:val="007F70E2"/>
    <w:rsid w:val="008211AE"/>
    <w:rsid w:val="00850EF3"/>
    <w:rsid w:val="0087271B"/>
    <w:rsid w:val="008C735D"/>
    <w:rsid w:val="009018ED"/>
    <w:rsid w:val="0091331F"/>
    <w:rsid w:val="00952849"/>
    <w:rsid w:val="009614CC"/>
    <w:rsid w:val="00966432"/>
    <w:rsid w:val="00967D7B"/>
    <w:rsid w:val="0097354F"/>
    <w:rsid w:val="00A07698"/>
    <w:rsid w:val="00A17643"/>
    <w:rsid w:val="00A92BAB"/>
    <w:rsid w:val="00AC0052"/>
    <w:rsid w:val="00AE7F7B"/>
    <w:rsid w:val="00B6138F"/>
    <w:rsid w:val="00BB0993"/>
    <w:rsid w:val="00C0083D"/>
    <w:rsid w:val="00C05759"/>
    <w:rsid w:val="00C16766"/>
    <w:rsid w:val="00C32F82"/>
    <w:rsid w:val="00C354EA"/>
    <w:rsid w:val="00C36002"/>
    <w:rsid w:val="00C415D7"/>
    <w:rsid w:val="00CA20EE"/>
    <w:rsid w:val="00CB39E3"/>
    <w:rsid w:val="00D075EB"/>
    <w:rsid w:val="00D179E6"/>
    <w:rsid w:val="00D262BE"/>
    <w:rsid w:val="00D517A1"/>
    <w:rsid w:val="00D90B22"/>
    <w:rsid w:val="00E06A9A"/>
    <w:rsid w:val="00E44AC0"/>
    <w:rsid w:val="00F30914"/>
    <w:rsid w:val="00F619DB"/>
    <w:rsid w:val="00FE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8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51843867"/>
  <w15:chartTrackingRefBased/>
  <w15:docId w15:val="{DCFB8C87-A5A6-4103-9777-D5DD73F3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&#65398;&#65434;&#65437;&#65408;&#65438;&#65392;%20&#65395;&#65384;&#65403;&#65438;&#65392;&#65412;&#65438;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ｶﾚﾝﾀﾞｰ ｳｨｻﾞｰﾄﾞ.Wiz</Template>
  <TotalTime>3</TotalTime>
  <Pages>1</Pages>
  <Words>2</Words>
  <Characters>13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Calendar Wizard</vt:lpstr>
      <vt:lpstr>Calendar Wizard</vt:lpstr>
    </vt:vector>
  </TitlesOfParts>
  <Company>Microsoft</Company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subject/>
  <dc:creator>深瀬　美貴子</dc:creator>
  <cp:keywords/>
  <cp:lastModifiedBy>Mikiko Fukase</cp:lastModifiedBy>
  <cp:revision>2</cp:revision>
  <cp:lastPrinted>2001-08-07T08:25:00Z</cp:lastPrinted>
  <dcterms:created xsi:type="dcterms:W3CDTF">2025-06-02T01:50:00Z</dcterms:created>
  <dcterms:modified xsi:type="dcterms:W3CDTF">2025-06-02T01:50:00Z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99012600</vt:i4>
  </property>
  <property fmtid="{D5CDD505-2E9C-101B-9397-08002B2CF9AE}" pid="4" name="LCID">
    <vt:i4>1041</vt:i4>
  </property>
</Properties>
</file>