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41595" w14:textId="704278EC" w:rsidR="009A709E" w:rsidRDefault="00000000">
      <w:r>
        <w:rPr>
          <w:noProof/>
          <w:lang w:bidi="ar-SA"/>
        </w:rPr>
        <w:pict w14:anchorId="5C9B05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2" type="#_x0000_t75" style="position:absolute;margin-left:-.45pt;margin-top:-2.05pt;width:523.2pt;height:523.2pt;z-index:-2;mso-position-horizontal-relative:text;mso-position-vertical-relative:text">
            <v:imagedata r:id="rId8" o:title="da6ed33d-8a39-4f6c-a9f6-256dfce5fc90"/>
          </v:shape>
        </w:pict>
      </w:r>
      <w:r>
        <w:rPr>
          <w:noProof/>
          <w:lang w:bidi="ar-SA"/>
        </w:rPr>
        <w:pict w14:anchorId="331D6824">
          <v:oval id="_x0000_s2099" style="position:absolute;margin-left:-19.35pt;margin-top:-7.5pt;width:208pt;height:82.05pt;z-index:1" fillcolor="#92cddc" stroked="f">
            <v:fill o:opacity2=".5" recolor="t" rotate="t" focus="100%" type="gradient"/>
            <v:shadow color="#868686"/>
            <v:textbox inset="5.85pt,.7pt,5.85pt,.7pt"/>
          </v:oval>
        </w:pict>
      </w:r>
      <w:r>
        <w:rPr>
          <w:noProof/>
          <w:lang w:bidi="ar-SA"/>
        </w:rPr>
        <w:pict w14:anchorId="0A30FD0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0" type="#_x0000_t136" style="position:absolute;margin-left:7.85pt;margin-top:5.95pt;width:148.65pt;height:51.85pt;z-index:4" adj="10588" fillcolor="green" strokecolor="#ffe7ff" strokeweight="1pt">
            <v:shadow on="t" color="#c09" opacity=".5" offset="4pt,3pt" offset2="4pt,2pt"/>
            <v:textpath style="font-family:&quot;HG創英角ｺﾞｼｯｸUB&quot;;font-weight:bold;v-text-reverse:t;v-text-kern:t" trim="t" fitpath="t" string="2025"/>
          </v:shape>
        </w:pict>
      </w:r>
    </w:p>
    <w:p w14:paraId="71ECA7DA" w14:textId="77777777" w:rsidR="009A709E" w:rsidRDefault="009A709E"/>
    <w:p w14:paraId="1EF05547" w14:textId="53F01ABF" w:rsidR="001C039C" w:rsidRDefault="002D692B">
      <w:r>
        <w:rPr>
          <w:noProof/>
          <w:lang w:bidi="ar-SA"/>
        </w:rPr>
        <w:pict w14:anchorId="57D370E9">
          <v:shapetype id="_x0000_t202" coordsize="21600,21600" o:spt="202" path="m,l,21600r21600,l21600,xe">
            <v:stroke joinstyle="miter"/>
            <v:path gradientshapeok="t" o:connecttype="rect"/>
          </v:shapetype>
          <v:shape id="_x0000_s2091" type="#_x0000_t202" style="position:absolute;margin-left:352.55pt;margin-top:684.85pt;width:128.5pt;height:31.35pt;z-index:10" filled="f" stroked="f">
            <v:textbox inset="5.85pt,.7pt,5.85pt,.7pt">
              <w:txbxContent>
                <w:p w14:paraId="3FCB5B94" w14:textId="77777777" w:rsidR="002D692B" w:rsidRDefault="00734F8F" w:rsidP="00ED5739">
                  <w:pPr>
                    <w:spacing w:line="220" w:lineRule="exact"/>
                    <w:rPr>
                      <w:color w:val="FF0000"/>
                      <w:sz w:val="18"/>
                      <w:szCs w:val="18"/>
                    </w:rPr>
                  </w:pP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2</w:t>
                  </w: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月</w:t>
                  </w:r>
                  <w:r w:rsidR="00CD5DB2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573FDA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健康記念</w:t>
                  </w: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の日</w:t>
                  </w:r>
                </w:p>
                <w:p w14:paraId="0625073F" w14:textId="4E878377" w:rsidR="00E43991" w:rsidRDefault="00E43991" w:rsidP="00ED5739">
                  <w:pPr>
                    <w:spacing w:line="220" w:lineRule="exact"/>
                    <w:rPr>
                      <w:color w:val="FF0000"/>
                      <w:sz w:val="18"/>
                      <w:szCs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656F22">
                    <w:rPr>
                      <w:rFonts w:hint="eastAsia"/>
                      <w:color w:val="FF0000"/>
                      <w:sz w:val="18"/>
                      <w:szCs w:val="18"/>
                    </w:rPr>
                    <w:t>23</w:t>
                  </w:r>
                  <w:r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573FDA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656F22">
                    <w:rPr>
                      <w:rFonts w:hint="eastAsia"/>
                      <w:color w:val="FF0000"/>
                      <w:sz w:val="18"/>
                      <w:szCs w:val="18"/>
                    </w:rPr>
                    <w:t>天皇誕生日</w:t>
                  </w:r>
                </w:p>
                <w:p w14:paraId="1FEB314D" w14:textId="77777777" w:rsidR="00734F8F" w:rsidRPr="00834524" w:rsidRDefault="00734F8F" w:rsidP="00764C77">
                  <w:pPr>
                    <w:spacing w:line="220" w:lineRule="exact"/>
                    <w:ind w:left="360"/>
                    <w:rPr>
                      <w:color w:val="FF0000"/>
                      <w:sz w:val="18"/>
                      <w:szCs w:val="18"/>
                    </w:rPr>
                  </w:pPr>
                  <w:r w:rsidRPr="00834524">
                    <w:rPr>
                      <w:color w:val="FF0000"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358319D6">
          <v:rect id="_x0000_s2069" style="position:absolute;margin-left:359.15pt;margin-top:533.35pt;width:174.4pt;height:189.1pt;z-index:2;mso-position-horizontal-relative:margin;mso-position-vertical-relative:margin" filled="f" stroked="f">
            <v:textbox style="mso-next-textbox:#_x0000_s2069" inset="0,0,0,0">
              <w:txbxContent>
                <w:tbl>
                  <w:tblPr>
                    <w:tblW w:w="0" w:type="auto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83"/>
                    <w:gridCol w:w="425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34F8F" w:rsidRPr="00037671" w14:paraId="57B20975" w14:textId="77777777" w:rsidTr="00F271CD">
                    <w:trPr>
                      <w:trHeight w:hRule="exact" w:val="680"/>
                    </w:trPr>
                    <w:tc>
                      <w:tcPr>
                        <w:tcW w:w="48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A768B99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0D6315F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430B33F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B595865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DA0FE3C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446165E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FD4F46E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34F8F" w:rsidRPr="00037671" w14:paraId="557B4977" w14:textId="77777777" w:rsidTr="00F271CD">
                    <w:trPr>
                      <w:trHeight w:hRule="exact" w:val="680"/>
                    </w:trPr>
                    <w:tc>
                      <w:tcPr>
                        <w:tcW w:w="48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421C41D" w14:textId="76FF8F48" w:rsidR="00734F8F" w:rsidRPr="00037671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E6D7AFA" w14:textId="452958DC" w:rsidR="00734F8F" w:rsidRPr="00600DD9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913BEFB" w14:textId="455117D8" w:rsidR="00734F8F" w:rsidRPr="00600DD9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5928E42" w14:textId="2661D984" w:rsidR="00734F8F" w:rsidRPr="00600DD9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268431C" w14:textId="13FFC66A" w:rsidR="00734F8F" w:rsidRPr="00600DD9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4E3476F" w14:textId="76628454" w:rsidR="00734F8F" w:rsidRPr="001F7E9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E386B5A" w14:textId="6746CC0A" w:rsidR="00734F8F" w:rsidRPr="001F7E9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</w:tr>
                  <w:tr w:rsidR="00734F8F" w:rsidRPr="00037671" w14:paraId="74EA7ABA" w14:textId="77777777" w:rsidTr="00F271CD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75BE381D" w14:textId="2204FA61" w:rsidR="00734F8F" w:rsidRPr="00037671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1D7BA13B" w14:textId="687AA81F" w:rsidR="00734F8F" w:rsidRPr="00600DD9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E50F1B" w14:textId="7D58A007" w:rsidR="00734F8F" w:rsidRPr="00600DD9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813AE7" w14:textId="3E4E46B9" w:rsidR="00734F8F" w:rsidRPr="002D692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8BD7D51" w14:textId="6C2BAD44" w:rsidR="00734F8F" w:rsidRPr="00E43991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87D7E9E" w14:textId="1EC6743F" w:rsidR="00734F8F" w:rsidRPr="00E43991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16F4659" w14:textId="7842E34E" w:rsidR="00734F8F" w:rsidRPr="00834524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</w:tr>
                  <w:tr w:rsidR="00734F8F" w:rsidRPr="00037671" w14:paraId="33C987E1" w14:textId="77777777" w:rsidTr="00F271CD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62732CD3" w14:textId="444CB93C" w:rsidR="00734F8F" w:rsidRPr="00037671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778B9335" w14:textId="793E5880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09B626C" w14:textId="1B39145A" w:rsidR="00734F8F" w:rsidRPr="002D692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41BA0FA" w14:textId="4A0E8255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2FB6532" w14:textId="191BB442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16608DB" w14:textId="47D3AF99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6E7D4C" w14:textId="07A2D52A" w:rsidR="00734F8F" w:rsidRPr="001F7E9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</w:tr>
                  <w:tr w:rsidR="00734F8F" w:rsidRPr="00037671" w14:paraId="1B3A3D3D" w14:textId="77777777" w:rsidTr="00F271CD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556E9037" w14:textId="657B6E58" w:rsidR="00734F8F" w:rsidRPr="00037671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0D9F60C8" w14:textId="34131779" w:rsidR="00734F8F" w:rsidRPr="002D692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650811E" w14:textId="2F484895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9763909" w14:textId="600C50C1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776DFA4" w14:textId="5E53CEEF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66E7A76" w14:textId="57AA97A4" w:rsidR="00734F8F" w:rsidRPr="00573FDA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75CB936" w14:textId="787C7DF1" w:rsidR="00734F8F" w:rsidRPr="001F7E9B" w:rsidRDefault="002D692B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</w:tr>
                </w:tbl>
                <w:p w14:paraId="21226455" w14:textId="77777777" w:rsidR="00CB1292" w:rsidRDefault="00CB1292" w:rsidP="00CB1292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5596CFB0">
          <v:rect id="_x0000_s2103" style="position:absolute;margin-left:-.45pt;margin-top:469.25pt;width:523.2pt;height:29.95pt;z-index:-1" stroked="f">
            <v:fill opacity="34734f"/>
            <v:shadow color="#868686"/>
            <v:textbox inset="5.85pt,.7pt,5.85pt,.7pt"/>
          </v:rect>
        </w:pict>
      </w:r>
      <w:r w:rsidR="00000000">
        <w:rPr>
          <w:noProof/>
          <w:lang w:bidi="ar-SA"/>
        </w:rPr>
        <w:pict w14:anchorId="1467C81E">
          <v:shape id="_x0000_s2087" type="#_x0000_t202" style="position:absolute;margin-left:165.95pt;margin-top:719.2pt;width:164.15pt;height:18.35pt;z-index:9" filled="f" stroked="f">
            <v:textbox style="mso-next-textbox:#_x0000_s2087" inset="5.85pt,.7pt,5.85pt,.7pt">
              <w:txbxContent>
                <w:p w14:paraId="78AEE246" w14:textId="7359A379" w:rsidR="004C3721" w:rsidRPr="00834524" w:rsidRDefault="004C3721" w:rsidP="00ED5739">
                  <w:pPr>
                    <w:spacing w:line="220" w:lineRule="exact"/>
                    <w:rPr>
                      <w:color w:val="FF0000"/>
                      <w:sz w:val="18"/>
                      <w:szCs w:val="18"/>
                    </w:rPr>
                  </w:pP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月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  1</w:t>
                  </w:r>
                  <w:r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573FDA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元旦</w:t>
                  </w:r>
                  <w:r w:rsidR="00850404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　</w:t>
                  </w:r>
                  <w:r w:rsidR="00834524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・</w:t>
                  </w:r>
                  <w:r w:rsidR="00656F22">
                    <w:rPr>
                      <w:rFonts w:hint="eastAsia"/>
                      <w:color w:val="FF0000"/>
                      <w:sz w:val="18"/>
                      <w:szCs w:val="18"/>
                    </w:rPr>
                    <w:t>1</w:t>
                  </w:r>
                  <w:r w:rsidR="002D692B">
                    <w:rPr>
                      <w:rFonts w:hint="eastAsia"/>
                      <w:color w:val="FF0000"/>
                      <w:sz w:val="18"/>
                      <w:szCs w:val="18"/>
                    </w:rPr>
                    <w:t>2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日</w:t>
                  </w:r>
                  <w:r w:rsidR="00573FDA">
                    <w:rPr>
                      <w:rFonts w:hint="eastAsia"/>
                      <w:color w:val="FF0000"/>
                      <w:sz w:val="18"/>
                      <w:szCs w:val="18"/>
                    </w:rPr>
                    <w:t xml:space="preserve"> </w:t>
                  </w:r>
                  <w:r w:rsidR="00211F33" w:rsidRPr="00834524">
                    <w:rPr>
                      <w:rFonts w:hint="eastAsia"/>
                      <w:color w:val="FF0000"/>
                      <w:sz w:val="18"/>
                      <w:szCs w:val="18"/>
                    </w:rPr>
                    <w:t>成人の日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659F90CE">
          <v:rect id="_x0000_s2083" style="position:absolute;margin-left:-6.35pt;margin-top:534.1pt;width:182.55pt;height:215.7pt;z-index:5;mso-position-horizontal-relative:margin;mso-position-vertical-relative:margin" filled="f" stroked="f">
            <v:textbox style="mso-next-textbox:#_x0000_s2083" inset="0,0,0,0">
              <w:txbxContent>
                <w:tbl>
                  <w:tblPr>
                    <w:tblW w:w="0" w:type="auto"/>
                    <w:tblInd w:w="251" w:type="dxa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23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34F8F" w:rsidRPr="00E84023" w14:paraId="36346549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07710ED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2D1465E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18537B3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EB6A6AB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024DA65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0DB1A3A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089EC20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34F8F" w:rsidRPr="00037671" w14:paraId="5D193FF4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31E7D4F" w14:textId="33E990C0" w:rsidR="00734F8F" w:rsidRPr="00037671" w:rsidRDefault="00734F8F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3BA06BC" w14:textId="2262E5DA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2A11543" w14:textId="154C5FA6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8B9A9AB" w14:textId="0A324C02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5AEE866" w14:textId="371089EA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21684C0" w14:textId="3DBD28AC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4EF583F" w14:textId="2B38B1F9" w:rsidR="00734F8F" w:rsidRPr="00850404" w:rsidRDefault="002D692B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</w:tr>
                  <w:tr w:rsidR="00734F8F" w:rsidRPr="00037671" w14:paraId="0243D447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2CB76708" w14:textId="46562072" w:rsidR="00734F8F" w:rsidRPr="00037671" w:rsidRDefault="002D692B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F86D42" w14:textId="1813C6BE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F843E2A" w14:textId="50F26AEE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F51AC25" w14:textId="4BBF4B74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B45EDF2" w14:textId="1D552045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4C622F9" w14:textId="1DF9AD9A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387DEE" w14:textId="3A47FFCD" w:rsidR="00734F8F" w:rsidRPr="00037671" w:rsidRDefault="002D692B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13</w:t>
                        </w:r>
                      </w:p>
                    </w:tc>
                  </w:tr>
                  <w:tr w:rsidR="00734F8F" w:rsidRPr="00037671" w14:paraId="0DD31CE5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7F335FD6" w14:textId="1971F19F" w:rsidR="00734F8F" w:rsidRPr="00037671" w:rsidRDefault="002D692B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0F08FD9" w14:textId="4C8BB10A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7CB7962" w14:textId="59149694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3FC80B1" w14:textId="3A0E431E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8E1C2D7" w14:textId="1A55982F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7FCA952" w14:textId="2780BECA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2F861F8" w14:textId="326A10BE" w:rsidR="00734F8F" w:rsidRPr="00037671" w:rsidRDefault="002D692B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20</w:t>
                        </w:r>
                      </w:p>
                    </w:tc>
                  </w:tr>
                  <w:tr w:rsidR="00734F8F" w:rsidRPr="00037671" w14:paraId="7E84304C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770840B3" w14:textId="6D315870" w:rsidR="00734F8F" w:rsidRPr="00037671" w:rsidRDefault="002D692B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2A71D20" w14:textId="32837B48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14FF1C" w14:textId="7592ABF8" w:rsidR="00734F8F" w:rsidRPr="00272807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8BAEA3" w14:textId="1A624C77" w:rsidR="00734F8F" w:rsidRPr="00834524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9B77868" w14:textId="7BEC9796" w:rsidR="00734F8F" w:rsidRPr="00037671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931BC8" w14:textId="597BE0D4" w:rsidR="00734F8F" w:rsidRPr="00170F80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C9D6DA5" w14:textId="7522D38F" w:rsidR="00734F8F" w:rsidRPr="00850404" w:rsidRDefault="002D692B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  <w:r>
                          <w:rPr>
                            <w:color w:val="0000FF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</w:tr>
                  <w:tr w:rsidR="00734F8F" w:rsidRPr="00037671" w14:paraId="343158F4" w14:textId="77777777" w:rsidTr="006C3FCF">
                    <w:trPr>
                      <w:trHeight w:hRule="exact" w:val="680"/>
                    </w:trPr>
                    <w:tc>
                      <w:tcPr>
                        <w:tcW w:w="623" w:type="dxa"/>
                        <w:vAlign w:val="center"/>
                      </w:tcPr>
                      <w:p w14:paraId="303DE040" w14:textId="2AA05D91" w:rsidR="00734F8F" w:rsidRPr="00850404" w:rsidRDefault="002D692B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D0CED7" w14:textId="5568E316" w:rsidR="00734F8F" w:rsidRPr="007B4FA2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59BF4E7" w14:textId="31318C49" w:rsidR="00734F8F" w:rsidRPr="001F7E9B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B0F4A36" w14:textId="54DF99D8" w:rsidR="00734F8F" w:rsidRPr="001F7E9B" w:rsidRDefault="002D692B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9EE30B" w14:textId="20DB15C6" w:rsidR="00734F8F" w:rsidRPr="001E0500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E78E65A" w14:textId="57B04886" w:rsidR="00734F8F" w:rsidRPr="00CD5DB2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F29DDDD" w14:textId="6E874D60" w:rsidR="00734F8F" w:rsidRPr="00CD5DB2" w:rsidRDefault="00734F8F" w:rsidP="00734F8F">
                        <w:pPr>
                          <w:pStyle w:val="Banner11"/>
                          <w:rPr>
                            <w:color w:val="0000FF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642E513F" w14:textId="77777777" w:rsidR="001F7E9B" w:rsidRPr="00037671" w:rsidRDefault="001F7E9B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6C45215A">
          <v:shape id="_x0000_s2085" type="#_x0000_t136" style="position:absolute;margin-left:244pt;margin-top:475.8pt;width:58.25pt;height:20.5pt;z-index:7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1月"/>
          </v:shape>
        </w:pict>
      </w:r>
      <w:r w:rsidR="00000000">
        <w:rPr>
          <w:noProof/>
          <w:lang w:bidi="ar-SA"/>
        </w:rPr>
        <w:pict w14:anchorId="6C74E0D1">
          <v:rect id="_x0000_s2071" style="position:absolute;margin-left:170.95pt;margin-top:534.1pt;width:182.55pt;height:214.05pt;z-index:3;mso-position-horizontal-relative:margin;mso-position-vertical-relative:margin" filled="f" stroked="f">
            <v:textbox style="mso-next-textbox:#_x0000_s2071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14"/>
                    <w:gridCol w:w="576"/>
                    <w:gridCol w:w="463"/>
                    <w:gridCol w:w="463"/>
                    <w:gridCol w:w="463"/>
                    <w:gridCol w:w="463"/>
                    <w:gridCol w:w="463"/>
                  </w:tblGrid>
                  <w:tr w:rsidR="00CB1292" w:rsidRPr="00037671" w14:paraId="66C699F4" w14:textId="77777777" w:rsidTr="009D3CF5">
                    <w:trPr>
                      <w:trHeight w:hRule="exact" w:val="683"/>
                      <w:jc w:val="center"/>
                    </w:trPr>
                    <w:tc>
                      <w:tcPr>
                        <w:tcW w:w="61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B7912C4" w14:textId="77777777" w:rsidR="00CB1292" w:rsidRPr="00F01AD7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576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ED1DA0C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3A6C71D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0318BAF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7C8A4FE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76E9E1C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9B458FD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CB1292" w:rsidRPr="00037671" w14:paraId="6A54872A" w14:textId="77777777" w:rsidTr="009D3CF5">
                    <w:trPr>
                      <w:trHeight w:hRule="exact" w:val="683"/>
                      <w:jc w:val="center"/>
                    </w:trPr>
                    <w:tc>
                      <w:tcPr>
                        <w:tcW w:w="61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C0D20BF" w14:textId="5E44F0B5" w:rsidR="00CB1292" w:rsidRPr="00037671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576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EAE29EF" w14:textId="16720F05" w:rsidR="00CB1292" w:rsidRPr="00834524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A8B9B0E" w14:textId="72FE077C" w:rsidR="00CB1292" w:rsidRPr="009D3CF5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8C82AC6" w14:textId="79D608E0" w:rsidR="00CB1292" w:rsidRPr="00656F22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21DBABC" w14:textId="231F7CE0" w:rsidR="00CB1292" w:rsidRPr="002D692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 w:rsidRPr="002D692B"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99178BD" w14:textId="33D65923" w:rsidR="00CB1292" w:rsidRPr="009D3CF5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CD1DE94" w14:textId="7A6270F6" w:rsidR="00CB1292" w:rsidRPr="009D3CF5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</w:tr>
                  <w:tr w:rsidR="00CB1292" w:rsidRPr="00037671" w14:paraId="0D813CB2" w14:textId="77777777" w:rsidTr="009D3CF5">
                    <w:trPr>
                      <w:trHeight w:hRule="exact" w:val="683"/>
                      <w:jc w:val="center"/>
                    </w:trPr>
                    <w:tc>
                      <w:tcPr>
                        <w:tcW w:w="614" w:type="dxa"/>
                        <w:vAlign w:val="center"/>
                      </w:tcPr>
                      <w:p w14:paraId="47D24753" w14:textId="3689717A" w:rsidR="00CB1292" w:rsidRPr="00037671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576" w:type="dxa"/>
                        <w:vAlign w:val="center"/>
                      </w:tcPr>
                      <w:p w14:paraId="690718A9" w14:textId="2D2CB06C" w:rsidR="00CB1292" w:rsidRPr="00656F22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5049FF9C" w14:textId="082394A8" w:rsidR="00CB1292" w:rsidRPr="00CB6DA9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41DFD2F2" w14:textId="2E32DFEC" w:rsidR="00CB1292" w:rsidRPr="00CB6DA9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42AC6E7F" w14:textId="5711E5D8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6C17DD25" w14:textId="20413E5F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6A8BBA91" w14:textId="367D59AA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</w:tr>
                  <w:tr w:rsidR="00CB1292" w:rsidRPr="00037671" w14:paraId="70111198" w14:textId="77777777" w:rsidTr="009D3CF5">
                    <w:trPr>
                      <w:trHeight w:hRule="exact" w:val="683"/>
                      <w:jc w:val="center"/>
                    </w:trPr>
                    <w:tc>
                      <w:tcPr>
                        <w:tcW w:w="614" w:type="dxa"/>
                        <w:vAlign w:val="center"/>
                      </w:tcPr>
                      <w:p w14:paraId="32024158" w14:textId="626ADF4A" w:rsidR="00CB1292" w:rsidRPr="00037671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576" w:type="dxa"/>
                        <w:vAlign w:val="center"/>
                      </w:tcPr>
                      <w:p w14:paraId="1B91AE27" w14:textId="118AA068" w:rsidR="00CB1292" w:rsidRPr="00656F22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3ED2D833" w14:textId="25E8921D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39BCE1B0" w14:textId="62958745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1E2AE984" w14:textId="6C1B1EEE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6F4D38DA" w14:textId="7A16C2D1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008B037A" w14:textId="74700B51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</w:tr>
                  <w:tr w:rsidR="00CB1292" w:rsidRPr="00037671" w14:paraId="123CF1BF" w14:textId="77777777" w:rsidTr="009D3CF5">
                    <w:trPr>
                      <w:trHeight w:hRule="exact" w:val="683"/>
                      <w:jc w:val="center"/>
                    </w:trPr>
                    <w:tc>
                      <w:tcPr>
                        <w:tcW w:w="614" w:type="dxa"/>
                        <w:vAlign w:val="center"/>
                      </w:tcPr>
                      <w:p w14:paraId="59DCEFDA" w14:textId="070EF222" w:rsidR="00CB1292" w:rsidRPr="00037671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576" w:type="dxa"/>
                        <w:vAlign w:val="center"/>
                      </w:tcPr>
                      <w:p w14:paraId="0BEA5856" w14:textId="373C6B67" w:rsidR="00CB1292" w:rsidRPr="006C3FCF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384BA26D" w14:textId="74632C00" w:rsidR="00CB1292" w:rsidRPr="00211F33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48A2F881" w14:textId="49A5CE88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2F243C97" w14:textId="54408346" w:rsidR="00CB1292" w:rsidRPr="00F271CD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1C352A86" w14:textId="6C9D6CF6" w:rsidR="00CB1292" w:rsidRPr="001E0500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3EAD1CF6" w14:textId="764454B7" w:rsidR="00CB1292" w:rsidRPr="001E0500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</w:tr>
                  <w:tr w:rsidR="00CB1292" w:rsidRPr="00037671" w14:paraId="284FFDE9" w14:textId="77777777" w:rsidTr="009D3CF5">
                    <w:trPr>
                      <w:trHeight w:hRule="exact" w:val="683"/>
                      <w:jc w:val="center"/>
                    </w:trPr>
                    <w:tc>
                      <w:tcPr>
                        <w:tcW w:w="614" w:type="dxa"/>
                        <w:vAlign w:val="center"/>
                      </w:tcPr>
                      <w:p w14:paraId="4712E0D6" w14:textId="7209C102" w:rsidR="00CB1292" w:rsidRPr="009D3CF5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576" w:type="dxa"/>
                        <w:vAlign w:val="center"/>
                      </w:tcPr>
                      <w:p w14:paraId="3A485147" w14:textId="23DA4824" w:rsidR="00CB1292" w:rsidRPr="009D3CF5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0362DAFA" w14:textId="26145628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0277558E" w14:textId="4D14F33D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3719ECEC" w14:textId="02104639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78A2E663" w14:textId="777F8135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463" w:type="dxa"/>
                        <w:vAlign w:val="center"/>
                      </w:tcPr>
                      <w:p w14:paraId="1C6D4DD7" w14:textId="718CCFE1" w:rsidR="00CB1292" w:rsidRPr="001F7E9B" w:rsidRDefault="002D692B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31</w:t>
                        </w:r>
                      </w:p>
                    </w:tc>
                  </w:tr>
                </w:tbl>
                <w:p w14:paraId="1FCC8E17" w14:textId="77777777" w:rsidR="00CB1292" w:rsidRPr="00037671" w:rsidRDefault="00CB1292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0E4B7C9A">
          <v:shape id="_x0000_s2098" type="#_x0000_t202" style="position:absolute;margin-left:372.55pt;margin-top:480.2pt;width:48pt;height:16.1pt;z-index:12" filled="f" stroked="f">
            <v:shadow color="#868686"/>
            <v:textbox inset="5.85pt,.7pt,5.85pt,.7pt">
              <w:txbxContent>
                <w:p w14:paraId="72AF7240" w14:textId="3DFA256C" w:rsidR="00272807" w:rsidRPr="00272807" w:rsidRDefault="00272807">
                  <w:pPr>
                    <w:rPr>
                      <w:b/>
                      <w:color w:val="009900"/>
                    </w:rPr>
                  </w:pPr>
                  <w:r w:rsidRPr="00272807">
                    <w:rPr>
                      <w:rFonts w:hint="eastAsia"/>
                      <w:b/>
                      <w:color w:val="009900"/>
                    </w:rPr>
                    <w:t>20</w:t>
                  </w:r>
                  <w:r w:rsidR="007B4FA2">
                    <w:rPr>
                      <w:rFonts w:hint="eastAsia"/>
                      <w:b/>
                      <w:color w:val="009900"/>
                    </w:rPr>
                    <w:t>2</w:t>
                  </w:r>
                  <w:r w:rsidR="002D692B">
                    <w:rPr>
                      <w:rFonts w:hint="eastAsia"/>
                      <w:b/>
                      <w:color w:val="009900"/>
                    </w:rPr>
                    <w:t>6</w:t>
                  </w:r>
                  <w:r w:rsidRPr="00272807">
                    <w:rPr>
                      <w:rFonts w:hint="eastAsia"/>
                      <w:b/>
                      <w:color w:val="009900"/>
                    </w:rPr>
                    <w:t>年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00F7E88E">
          <v:shape id="_x0000_s2097" type="#_x0000_t202" style="position:absolute;margin-left:192.8pt;margin-top:480.2pt;width:48pt;height:16.1pt;z-index:11" filled="f" stroked="f">
            <v:shadow color="#868686"/>
            <v:textbox inset="5.85pt,.7pt,5.85pt,.7pt">
              <w:txbxContent>
                <w:p w14:paraId="6C62D680" w14:textId="1C3A9CB6" w:rsidR="00272807" w:rsidRPr="00272807" w:rsidRDefault="00272807">
                  <w:pPr>
                    <w:rPr>
                      <w:b/>
                      <w:color w:val="009900"/>
                    </w:rPr>
                  </w:pPr>
                  <w:r w:rsidRPr="00272807">
                    <w:rPr>
                      <w:rFonts w:hint="eastAsia"/>
                      <w:b/>
                      <w:color w:val="009900"/>
                    </w:rPr>
                    <w:t>20</w:t>
                  </w:r>
                  <w:r w:rsidR="007B4FA2">
                    <w:rPr>
                      <w:rFonts w:hint="eastAsia"/>
                      <w:b/>
                      <w:color w:val="009900"/>
                    </w:rPr>
                    <w:t>2</w:t>
                  </w:r>
                  <w:r w:rsidR="002D692B">
                    <w:rPr>
                      <w:rFonts w:hint="eastAsia"/>
                      <w:b/>
                      <w:color w:val="009900"/>
                    </w:rPr>
                    <w:t>6</w:t>
                  </w:r>
                  <w:r w:rsidRPr="00272807">
                    <w:rPr>
                      <w:rFonts w:hint="eastAsia"/>
                      <w:b/>
                      <w:color w:val="009900"/>
                    </w:rPr>
                    <w:t>年</w:t>
                  </w:r>
                </w:p>
              </w:txbxContent>
            </v:textbox>
          </v:shape>
        </w:pict>
      </w:r>
      <w:r w:rsidR="00000000">
        <w:rPr>
          <w:noProof/>
          <w:lang w:bidi="ar-SA"/>
        </w:rPr>
        <w:pict w14:anchorId="41A14370">
          <v:shape id="_x0000_s2084" type="#_x0000_t136" style="position:absolute;margin-left:53.1pt;margin-top:475.8pt;width:58.25pt;height:20.5pt;z-index:6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12月"/>
          </v:shape>
        </w:pict>
      </w:r>
      <w:r w:rsidR="00000000">
        <w:rPr>
          <w:noProof/>
          <w:lang w:bidi="ar-SA"/>
        </w:rPr>
        <w:pict w14:anchorId="62A4EDD6">
          <v:shape id="_x0000_s2086" type="#_x0000_t136" style="position:absolute;margin-left:421.25pt;margin-top:475.8pt;width:58.25pt;height:20.5pt;z-index:8" adj="10588" fillcolor="green" strokecolor="#ffe7ff" strokeweight="1pt">
            <v:shadow on="t" color="#c09" opacity=".5"/>
            <v:textpath style="font-family:&quot;HG創英角ｺﾞｼｯｸUB&quot;;font-weight:bold;v-text-reverse:t;v-text-kern:t" trim="t" fitpath="t" string="2月"/>
          </v:shape>
        </w:pict>
      </w:r>
    </w:p>
    <w:sectPr w:rsidR="001C039C" w:rsidSect="0027707F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6273E" w14:textId="77777777" w:rsidR="00332F47" w:rsidRPr="00ED5739" w:rsidRDefault="00332F47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763D831C" w14:textId="77777777" w:rsidR="00332F47" w:rsidRPr="00ED5739" w:rsidRDefault="00332F47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7D1D1" w14:textId="77777777" w:rsidR="00332F47" w:rsidRPr="00ED5739" w:rsidRDefault="00332F47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4A3DD887" w14:textId="77777777" w:rsidR="00332F47" w:rsidRPr="00ED5739" w:rsidRDefault="00332F47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0134EB9"/>
    <w:multiLevelType w:val="hybridMultilevel"/>
    <w:tmpl w:val="9F4C9934"/>
    <w:lvl w:ilvl="0" w:tplc="F490CEF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D9B029D"/>
    <w:multiLevelType w:val="hybridMultilevel"/>
    <w:tmpl w:val="771E3AF0"/>
    <w:lvl w:ilvl="0" w:tplc="FB4AE29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496308158">
    <w:abstractNumId w:val="9"/>
  </w:num>
  <w:num w:numId="2" w16cid:durableId="498152595">
    <w:abstractNumId w:val="7"/>
  </w:num>
  <w:num w:numId="3" w16cid:durableId="520096825">
    <w:abstractNumId w:val="6"/>
  </w:num>
  <w:num w:numId="4" w16cid:durableId="113792198">
    <w:abstractNumId w:val="5"/>
  </w:num>
  <w:num w:numId="5" w16cid:durableId="156265100">
    <w:abstractNumId w:val="4"/>
  </w:num>
  <w:num w:numId="6" w16cid:durableId="1399325320">
    <w:abstractNumId w:val="8"/>
  </w:num>
  <w:num w:numId="7" w16cid:durableId="950361667">
    <w:abstractNumId w:val="3"/>
  </w:num>
  <w:num w:numId="8" w16cid:durableId="139808159">
    <w:abstractNumId w:val="2"/>
  </w:num>
  <w:num w:numId="9" w16cid:durableId="153379299">
    <w:abstractNumId w:val="1"/>
  </w:num>
  <w:num w:numId="10" w16cid:durableId="49496934">
    <w:abstractNumId w:val="0"/>
  </w:num>
  <w:num w:numId="11" w16cid:durableId="1626618030">
    <w:abstractNumId w:val="9"/>
  </w:num>
  <w:num w:numId="12" w16cid:durableId="674576304">
    <w:abstractNumId w:val="7"/>
  </w:num>
  <w:num w:numId="13" w16cid:durableId="714699548">
    <w:abstractNumId w:val="6"/>
  </w:num>
  <w:num w:numId="14" w16cid:durableId="1038697897">
    <w:abstractNumId w:val="5"/>
  </w:num>
  <w:num w:numId="15" w16cid:durableId="961037750">
    <w:abstractNumId w:val="4"/>
  </w:num>
  <w:num w:numId="16" w16cid:durableId="697121934">
    <w:abstractNumId w:val="8"/>
  </w:num>
  <w:num w:numId="17" w16cid:durableId="1328636207">
    <w:abstractNumId w:val="3"/>
  </w:num>
  <w:num w:numId="18" w16cid:durableId="77676872">
    <w:abstractNumId w:val="2"/>
  </w:num>
  <w:num w:numId="19" w16cid:durableId="730614098">
    <w:abstractNumId w:val="1"/>
  </w:num>
  <w:num w:numId="20" w16cid:durableId="504131943">
    <w:abstractNumId w:val="0"/>
  </w:num>
  <w:num w:numId="21" w16cid:durableId="1481997063">
    <w:abstractNumId w:val="11"/>
  </w:num>
  <w:num w:numId="22" w16cid:durableId="17756383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10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03E4C"/>
    <w:rsid w:val="00023D15"/>
    <w:rsid w:val="00037671"/>
    <w:rsid w:val="00045321"/>
    <w:rsid w:val="00056908"/>
    <w:rsid w:val="000A43BB"/>
    <w:rsid w:val="000D22F9"/>
    <w:rsid w:val="000D6A5F"/>
    <w:rsid w:val="000E1AE4"/>
    <w:rsid w:val="00111859"/>
    <w:rsid w:val="00114797"/>
    <w:rsid w:val="00141BF0"/>
    <w:rsid w:val="00147015"/>
    <w:rsid w:val="00170F80"/>
    <w:rsid w:val="00191803"/>
    <w:rsid w:val="00194010"/>
    <w:rsid w:val="0019744D"/>
    <w:rsid w:val="001B59D6"/>
    <w:rsid w:val="001B6756"/>
    <w:rsid w:val="001C039C"/>
    <w:rsid w:val="001E0500"/>
    <w:rsid w:val="001F7E9B"/>
    <w:rsid w:val="00211F33"/>
    <w:rsid w:val="0022240B"/>
    <w:rsid w:val="002623F2"/>
    <w:rsid w:val="00272807"/>
    <w:rsid w:val="0027707F"/>
    <w:rsid w:val="002A4C06"/>
    <w:rsid w:val="002B7102"/>
    <w:rsid w:val="002D692B"/>
    <w:rsid w:val="00332F47"/>
    <w:rsid w:val="003E1BFF"/>
    <w:rsid w:val="00405CBA"/>
    <w:rsid w:val="00440B67"/>
    <w:rsid w:val="004632C9"/>
    <w:rsid w:val="00486017"/>
    <w:rsid w:val="0049122F"/>
    <w:rsid w:val="004C3721"/>
    <w:rsid w:val="00506E5F"/>
    <w:rsid w:val="00555BA6"/>
    <w:rsid w:val="00573FDA"/>
    <w:rsid w:val="005D288C"/>
    <w:rsid w:val="00600DD9"/>
    <w:rsid w:val="00656F22"/>
    <w:rsid w:val="00696384"/>
    <w:rsid w:val="006C3FCF"/>
    <w:rsid w:val="007126A7"/>
    <w:rsid w:val="00734F8F"/>
    <w:rsid w:val="00764C77"/>
    <w:rsid w:val="007A283D"/>
    <w:rsid w:val="007B4FA2"/>
    <w:rsid w:val="007D3B6B"/>
    <w:rsid w:val="00834524"/>
    <w:rsid w:val="00850404"/>
    <w:rsid w:val="008E5870"/>
    <w:rsid w:val="00911EF9"/>
    <w:rsid w:val="00923831"/>
    <w:rsid w:val="009A709E"/>
    <w:rsid w:val="009D3CF5"/>
    <w:rsid w:val="009D62FB"/>
    <w:rsid w:val="009E5353"/>
    <w:rsid w:val="00A01C43"/>
    <w:rsid w:val="00A57E46"/>
    <w:rsid w:val="00B705C1"/>
    <w:rsid w:val="00B73B59"/>
    <w:rsid w:val="00BB26CA"/>
    <w:rsid w:val="00BF206F"/>
    <w:rsid w:val="00C441C3"/>
    <w:rsid w:val="00CB1292"/>
    <w:rsid w:val="00CB4248"/>
    <w:rsid w:val="00CB6DA9"/>
    <w:rsid w:val="00CD5DB2"/>
    <w:rsid w:val="00D1284D"/>
    <w:rsid w:val="00D60016"/>
    <w:rsid w:val="00DA0F02"/>
    <w:rsid w:val="00DC5660"/>
    <w:rsid w:val="00E30CE6"/>
    <w:rsid w:val="00E43991"/>
    <w:rsid w:val="00E91C9B"/>
    <w:rsid w:val="00ED5739"/>
    <w:rsid w:val="00EF2449"/>
    <w:rsid w:val="00F01AD7"/>
    <w:rsid w:val="00F271CD"/>
    <w:rsid w:val="00F36318"/>
    <w:rsid w:val="00F5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  <o:shapelayout v:ext="edit">
      <o:idmap v:ext="edit" data="2"/>
    </o:shapelayout>
  </w:shapeDefaults>
  <w:decimalSymbol w:val="."/>
  <w:listSeparator w:val=","/>
  <w14:docId w14:val="4AD3ED78"/>
  <w15:chartTrackingRefBased/>
  <w15:docId w15:val="{559182C7-EDD3-4EAD-A6A9-83A8F2999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styleId="HTML3">
    <w:name w:val="HTML Typewriter"/>
    <w:aliases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  <w:style w:type="table" w:styleId="affe">
    <w:name w:val="Table Grid"/>
    <w:basedOn w:val="a3"/>
    <w:rsid w:val="00CB6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D4D8A-22BD-45FC-B422-C90BF500B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7</TotalTime>
  <Pages>1</Pages>
  <Words>2</Words>
  <Characters>15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/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Mikiko Fukase</dc:creator>
  <cp:keywords/>
  <cp:lastModifiedBy>Mikiko Fukase</cp:lastModifiedBy>
  <cp:revision>2</cp:revision>
  <dcterms:created xsi:type="dcterms:W3CDTF">2025-09-10T05:54:00Z</dcterms:created>
  <dcterms:modified xsi:type="dcterms:W3CDTF">2025-09-10T05:54:00Z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